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6E" w:rsidRPr="00F51C6E" w:rsidRDefault="00F51C6E" w:rsidP="00F51C6E">
      <w:pPr>
        <w:rPr>
          <w:b/>
          <w:color w:val="0056B9"/>
          <w:sz w:val="32"/>
        </w:rPr>
      </w:pPr>
      <w:bookmarkStart w:id="0" w:name="_GoBack"/>
      <w:bookmarkEnd w:id="0"/>
      <w:r w:rsidRPr="00F51C6E">
        <w:rPr>
          <w:b/>
          <w:color w:val="0056B9"/>
          <w:sz w:val="32"/>
        </w:rPr>
        <w:t>TABLE OF CONTENTS</w:t>
      </w:r>
    </w:p>
    <w:p w:rsidR="005541C7" w:rsidRDefault="007C312F">
      <w:pPr>
        <w:pStyle w:val="TOC1"/>
        <w:tabs>
          <w:tab w:val="left" w:pos="432"/>
        </w:tabs>
        <w:rPr>
          <w:rFonts w:asciiTheme="minorHAnsi" w:eastAsiaTheme="minorEastAsia" w:hAnsiTheme="minorHAnsi"/>
          <w:b w:val="0"/>
          <w:caps w:val="0"/>
          <w:sz w:val="22"/>
          <w:szCs w:val="22"/>
        </w:rPr>
      </w:pPr>
      <w:r>
        <w:fldChar w:fldCharType="begin"/>
      </w:r>
      <w:r w:rsidR="00081190">
        <w:instrText xml:space="preserve"> TOC \o "1-3" \h \z \u </w:instrText>
      </w:r>
      <w:r>
        <w:fldChar w:fldCharType="separate"/>
      </w:r>
      <w:hyperlink w:anchor="_Toc505778331" w:history="1">
        <w:r w:rsidR="005541C7" w:rsidRPr="00241D65">
          <w:rPr>
            <w:rStyle w:val="Hyperlink"/>
          </w:rPr>
          <w:t>1.</w:t>
        </w:r>
        <w:r w:rsidR="005541C7">
          <w:rPr>
            <w:rFonts w:asciiTheme="minorHAnsi" w:eastAsiaTheme="minorEastAsia" w:hAnsiTheme="minorHAnsi"/>
            <w:b w:val="0"/>
            <w:caps w:val="0"/>
            <w:sz w:val="22"/>
            <w:szCs w:val="22"/>
          </w:rPr>
          <w:tab/>
        </w:r>
        <w:r w:rsidR="005541C7" w:rsidRPr="00241D65">
          <w:rPr>
            <w:rStyle w:val="Hyperlink"/>
          </w:rPr>
          <w:t>About This Document</w:t>
        </w:r>
        <w:r w:rsidR="005541C7">
          <w:rPr>
            <w:webHidden/>
          </w:rPr>
          <w:tab/>
        </w:r>
        <w:r w:rsidR="005541C7">
          <w:rPr>
            <w:webHidden/>
          </w:rPr>
          <w:fldChar w:fldCharType="begin"/>
        </w:r>
        <w:r w:rsidR="005541C7">
          <w:rPr>
            <w:webHidden/>
          </w:rPr>
          <w:instrText xml:space="preserve"> PAGEREF _Toc505778331 \h </w:instrText>
        </w:r>
        <w:r w:rsidR="005541C7">
          <w:rPr>
            <w:webHidden/>
          </w:rPr>
        </w:r>
        <w:r w:rsidR="005541C7">
          <w:rPr>
            <w:webHidden/>
          </w:rPr>
          <w:fldChar w:fldCharType="separate"/>
        </w:r>
        <w:r w:rsidR="003245E5">
          <w:rPr>
            <w:webHidden/>
          </w:rPr>
          <w:t>2</w:t>
        </w:r>
        <w:r w:rsidR="005541C7">
          <w:rPr>
            <w:webHidden/>
          </w:rPr>
          <w:fldChar w:fldCharType="end"/>
        </w:r>
      </w:hyperlink>
    </w:p>
    <w:p w:rsidR="005541C7" w:rsidRDefault="000E155E">
      <w:pPr>
        <w:pStyle w:val="TOC1"/>
        <w:tabs>
          <w:tab w:val="left" w:pos="432"/>
        </w:tabs>
        <w:rPr>
          <w:rFonts w:asciiTheme="minorHAnsi" w:eastAsiaTheme="minorEastAsia" w:hAnsiTheme="minorHAnsi"/>
          <w:b w:val="0"/>
          <w:caps w:val="0"/>
          <w:sz w:val="22"/>
          <w:szCs w:val="22"/>
        </w:rPr>
      </w:pPr>
      <w:hyperlink w:anchor="_Toc505778332" w:history="1">
        <w:r w:rsidR="005541C7" w:rsidRPr="00241D65">
          <w:rPr>
            <w:rStyle w:val="Hyperlink"/>
          </w:rPr>
          <w:t>2.</w:t>
        </w:r>
        <w:r w:rsidR="005541C7">
          <w:rPr>
            <w:rFonts w:asciiTheme="minorHAnsi" w:eastAsiaTheme="minorEastAsia" w:hAnsiTheme="minorHAnsi"/>
            <w:b w:val="0"/>
            <w:caps w:val="0"/>
            <w:sz w:val="22"/>
            <w:szCs w:val="22"/>
          </w:rPr>
          <w:tab/>
        </w:r>
        <w:r w:rsidR="005541C7" w:rsidRPr="00241D65">
          <w:rPr>
            <w:rStyle w:val="Hyperlink"/>
          </w:rPr>
          <w:t>Requirements</w:t>
        </w:r>
        <w:r w:rsidR="005541C7">
          <w:rPr>
            <w:webHidden/>
          </w:rPr>
          <w:tab/>
        </w:r>
        <w:r w:rsidR="005541C7">
          <w:rPr>
            <w:webHidden/>
          </w:rPr>
          <w:fldChar w:fldCharType="begin"/>
        </w:r>
        <w:r w:rsidR="005541C7">
          <w:rPr>
            <w:webHidden/>
          </w:rPr>
          <w:instrText xml:space="preserve"> PAGEREF _Toc505778332 \h </w:instrText>
        </w:r>
        <w:r w:rsidR="005541C7">
          <w:rPr>
            <w:webHidden/>
          </w:rPr>
        </w:r>
        <w:r w:rsidR="005541C7">
          <w:rPr>
            <w:webHidden/>
          </w:rPr>
          <w:fldChar w:fldCharType="separate"/>
        </w:r>
        <w:r w:rsidR="003245E5">
          <w:rPr>
            <w:webHidden/>
          </w:rPr>
          <w:t>2</w:t>
        </w:r>
        <w:r w:rsidR="005541C7">
          <w:rPr>
            <w:webHidden/>
          </w:rPr>
          <w:fldChar w:fldCharType="end"/>
        </w:r>
      </w:hyperlink>
    </w:p>
    <w:p w:rsidR="005541C7" w:rsidRDefault="000E155E">
      <w:pPr>
        <w:pStyle w:val="TOC1"/>
        <w:tabs>
          <w:tab w:val="left" w:pos="432"/>
        </w:tabs>
        <w:rPr>
          <w:rFonts w:asciiTheme="minorHAnsi" w:eastAsiaTheme="minorEastAsia" w:hAnsiTheme="minorHAnsi"/>
          <w:b w:val="0"/>
          <w:caps w:val="0"/>
          <w:sz w:val="22"/>
          <w:szCs w:val="22"/>
        </w:rPr>
      </w:pPr>
      <w:hyperlink w:anchor="_Toc505778333" w:history="1">
        <w:r w:rsidR="005541C7" w:rsidRPr="00241D65">
          <w:rPr>
            <w:rStyle w:val="Hyperlink"/>
          </w:rPr>
          <w:t>3.</w:t>
        </w:r>
        <w:r w:rsidR="005541C7">
          <w:rPr>
            <w:rFonts w:asciiTheme="minorHAnsi" w:eastAsiaTheme="minorEastAsia" w:hAnsiTheme="minorHAnsi"/>
            <w:b w:val="0"/>
            <w:caps w:val="0"/>
            <w:sz w:val="22"/>
            <w:szCs w:val="22"/>
          </w:rPr>
          <w:tab/>
        </w:r>
        <w:r w:rsidR="005541C7" w:rsidRPr="00241D65">
          <w:rPr>
            <w:rStyle w:val="Hyperlink"/>
          </w:rPr>
          <w:t>Instructions to add Sigma-5-SD component to SigmaWin+</w:t>
        </w:r>
        <w:r w:rsidR="005541C7">
          <w:rPr>
            <w:webHidden/>
          </w:rPr>
          <w:tab/>
        </w:r>
        <w:r w:rsidR="005541C7">
          <w:rPr>
            <w:webHidden/>
          </w:rPr>
          <w:fldChar w:fldCharType="begin"/>
        </w:r>
        <w:r w:rsidR="005541C7">
          <w:rPr>
            <w:webHidden/>
          </w:rPr>
          <w:instrText xml:space="preserve"> PAGEREF _Toc505778333 \h </w:instrText>
        </w:r>
        <w:r w:rsidR="005541C7">
          <w:rPr>
            <w:webHidden/>
          </w:rPr>
        </w:r>
        <w:r w:rsidR="005541C7">
          <w:rPr>
            <w:webHidden/>
          </w:rPr>
          <w:fldChar w:fldCharType="separate"/>
        </w:r>
        <w:r w:rsidR="003245E5">
          <w:rPr>
            <w:webHidden/>
          </w:rPr>
          <w:t>3</w:t>
        </w:r>
        <w:r w:rsidR="005541C7">
          <w:rPr>
            <w:webHidden/>
          </w:rPr>
          <w:fldChar w:fldCharType="end"/>
        </w:r>
      </w:hyperlink>
    </w:p>
    <w:p w:rsidR="005541C7" w:rsidRDefault="000E155E">
      <w:pPr>
        <w:pStyle w:val="TOC1"/>
        <w:tabs>
          <w:tab w:val="left" w:pos="432"/>
        </w:tabs>
        <w:rPr>
          <w:rFonts w:asciiTheme="minorHAnsi" w:eastAsiaTheme="minorEastAsia" w:hAnsiTheme="minorHAnsi"/>
          <w:b w:val="0"/>
          <w:caps w:val="0"/>
          <w:sz w:val="22"/>
          <w:szCs w:val="22"/>
        </w:rPr>
      </w:pPr>
      <w:hyperlink w:anchor="_Toc505778334" w:history="1">
        <w:r w:rsidR="005541C7" w:rsidRPr="00241D65">
          <w:rPr>
            <w:rStyle w:val="Hyperlink"/>
          </w:rPr>
          <w:t>4.</w:t>
        </w:r>
        <w:r w:rsidR="005541C7">
          <w:rPr>
            <w:rFonts w:asciiTheme="minorHAnsi" w:eastAsiaTheme="minorEastAsia" w:hAnsiTheme="minorHAnsi"/>
            <w:b w:val="0"/>
            <w:caps w:val="0"/>
            <w:sz w:val="22"/>
            <w:szCs w:val="22"/>
          </w:rPr>
          <w:tab/>
        </w:r>
        <w:r w:rsidR="005541C7" w:rsidRPr="00241D65">
          <w:rPr>
            <w:rStyle w:val="Hyperlink"/>
          </w:rPr>
          <w:t>Instructions to download a motor file to a Sigma-5-SD SERVOPACK</w:t>
        </w:r>
        <w:r w:rsidR="005541C7">
          <w:rPr>
            <w:webHidden/>
          </w:rPr>
          <w:tab/>
        </w:r>
        <w:r w:rsidR="005541C7">
          <w:rPr>
            <w:webHidden/>
          </w:rPr>
          <w:fldChar w:fldCharType="begin"/>
        </w:r>
        <w:r w:rsidR="005541C7">
          <w:rPr>
            <w:webHidden/>
          </w:rPr>
          <w:instrText xml:space="preserve"> PAGEREF _Toc505778334 \h </w:instrText>
        </w:r>
        <w:r w:rsidR="005541C7">
          <w:rPr>
            <w:webHidden/>
          </w:rPr>
        </w:r>
        <w:r w:rsidR="005541C7">
          <w:rPr>
            <w:webHidden/>
          </w:rPr>
          <w:fldChar w:fldCharType="separate"/>
        </w:r>
        <w:r w:rsidR="003245E5">
          <w:rPr>
            <w:webHidden/>
          </w:rPr>
          <w:t>4</w:t>
        </w:r>
        <w:r w:rsidR="005541C7">
          <w:rPr>
            <w:webHidden/>
          </w:rPr>
          <w:fldChar w:fldCharType="end"/>
        </w:r>
      </w:hyperlink>
    </w:p>
    <w:p w:rsidR="005541C7" w:rsidRDefault="000E155E">
      <w:pPr>
        <w:pStyle w:val="TOC1"/>
        <w:tabs>
          <w:tab w:val="left" w:pos="1514"/>
        </w:tabs>
        <w:rPr>
          <w:rFonts w:asciiTheme="minorHAnsi" w:eastAsiaTheme="minorEastAsia" w:hAnsiTheme="minorHAnsi"/>
          <w:b w:val="0"/>
          <w:caps w:val="0"/>
          <w:sz w:val="22"/>
          <w:szCs w:val="22"/>
        </w:rPr>
      </w:pPr>
      <w:hyperlink w:anchor="_Toc505778335" w:history="1">
        <w:r w:rsidR="005541C7" w:rsidRPr="00241D65">
          <w:rPr>
            <w:rStyle w:val="Hyperlink"/>
            <w:rFonts w:ascii="Times New Roman" w:hAnsi="Times New Roman" w:cs="Times New Roman"/>
          </w:rPr>
          <w:t>Appendix A:</w:t>
        </w:r>
        <w:r w:rsidR="005541C7">
          <w:rPr>
            <w:rFonts w:asciiTheme="minorHAnsi" w:eastAsiaTheme="minorEastAsia" w:hAnsiTheme="minorHAnsi"/>
            <w:b w:val="0"/>
            <w:caps w:val="0"/>
            <w:sz w:val="22"/>
            <w:szCs w:val="22"/>
          </w:rPr>
          <w:tab/>
        </w:r>
        <w:r w:rsidR="005541C7" w:rsidRPr="00241D65">
          <w:rPr>
            <w:rStyle w:val="Hyperlink"/>
          </w:rPr>
          <w:t>Sigma-5-SD Component Detailed Installation</w:t>
        </w:r>
        <w:r w:rsidR="005541C7">
          <w:rPr>
            <w:webHidden/>
          </w:rPr>
          <w:tab/>
        </w:r>
        <w:r w:rsidR="005541C7">
          <w:rPr>
            <w:webHidden/>
          </w:rPr>
          <w:fldChar w:fldCharType="begin"/>
        </w:r>
        <w:r w:rsidR="005541C7">
          <w:rPr>
            <w:webHidden/>
          </w:rPr>
          <w:instrText xml:space="preserve"> PAGEREF _Toc505778335 \h </w:instrText>
        </w:r>
        <w:r w:rsidR="005541C7">
          <w:rPr>
            <w:webHidden/>
          </w:rPr>
        </w:r>
        <w:r w:rsidR="005541C7">
          <w:rPr>
            <w:webHidden/>
          </w:rPr>
          <w:fldChar w:fldCharType="separate"/>
        </w:r>
        <w:r w:rsidR="003245E5">
          <w:rPr>
            <w:webHidden/>
          </w:rPr>
          <w:t>10</w:t>
        </w:r>
        <w:r w:rsidR="005541C7">
          <w:rPr>
            <w:webHidden/>
          </w:rPr>
          <w:fldChar w:fldCharType="end"/>
        </w:r>
      </w:hyperlink>
    </w:p>
    <w:p w:rsidR="0064448B" w:rsidRDefault="007C312F" w:rsidP="00176117">
      <w:pPr>
        <w:spacing w:after="200" w:line="276" w:lineRule="auto"/>
        <w:rPr>
          <w:b/>
          <w:sz w:val="24"/>
        </w:rPr>
      </w:pPr>
      <w:r>
        <w:fldChar w:fldCharType="end"/>
      </w:r>
      <w:r w:rsidR="0064448B">
        <w:br w:type="page"/>
      </w:r>
    </w:p>
    <w:p w:rsidR="006B62E0" w:rsidRDefault="00041F48" w:rsidP="009E35A4">
      <w:pPr>
        <w:pStyle w:val="Heading1"/>
        <w:spacing w:after="120"/>
        <w:ind w:left="547" w:hanging="547"/>
      </w:pPr>
      <w:bookmarkStart w:id="1" w:name="_Ref418599355"/>
      <w:bookmarkStart w:id="2" w:name="_Ref418599359"/>
      <w:bookmarkStart w:id="3" w:name="_Toc505778331"/>
      <w:r w:rsidRPr="00F03980">
        <w:lastRenderedPageBreak/>
        <w:t>About This Document</w:t>
      </w:r>
      <w:bookmarkEnd w:id="1"/>
      <w:bookmarkEnd w:id="2"/>
      <w:bookmarkEnd w:id="3"/>
    </w:p>
    <w:p w:rsidR="0009618C" w:rsidRDefault="00037C56" w:rsidP="00037C56">
      <w:r>
        <w:t>This document is intended for end user</w:t>
      </w:r>
      <w:r w:rsidR="0009618C">
        <w:t xml:space="preserve">s of Sigma-5-SD Series products. It describes how to add the Sigma-5-SD component to </w:t>
      </w:r>
      <w:proofErr w:type="spellStart"/>
      <w:r w:rsidR="0009618C">
        <w:t>SigmaWin</w:t>
      </w:r>
      <w:proofErr w:type="spellEnd"/>
      <w:r w:rsidR="0009618C">
        <w:t>+ Ver. 5.75 or above, and how to download a motor file to the SERVOPACK.</w:t>
      </w:r>
    </w:p>
    <w:p w:rsidR="00037C56" w:rsidRDefault="00037C56" w:rsidP="00037C56"/>
    <w:p w:rsidR="0009618C" w:rsidRDefault="007717B1" w:rsidP="0009618C">
      <w:pPr>
        <w:pStyle w:val="Heading1"/>
        <w:spacing w:after="120"/>
        <w:ind w:left="547" w:hanging="547"/>
      </w:pPr>
      <w:bookmarkStart w:id="4" w:name="_Toc505778332"/>
      <w:r>
        <w:t>Requirements</w:t>
      </w:r>
      <w:bookmarkEnd w:id="4"/>
    </w:p>
    <w:p w:rsidR="0009618C" w:rsidRDefault="0009618C" w:rsidP="0009618C">
      <w:pPr>
        <w:pStyle w:val="ListParagraph"/>
        <w:numPr>
          <w:ilvl w:val="0"/>
          <w:numId w:val="10"/>
        </w:numPr>
        <w:spacing w:after="0" w:line="276" w:lineRule="auto"/>
      </w:pPr>
      <w:proofErr w:type="spellStart"/>
      <w:r>
        <w:t>SigmaWin</w:t>
      </w:r>
      <w:proofErr w:type="spellEnd"/>
      <w:r>
        <w:t>+ Ver. 5.75 or above must be installed.</w:t>
      </w:r>
    </w:p>
    <w:p w:rsidR="00314E11" w:rsidRDefault="00037C56" w:rsidP="00037C56">
      <w:pPr>
        <w:pStyle w:val="ListParagraph"/>
        <w:numPr>
          <w:ilvl w:val="0"/>
          <w:numId w:val="10"/>
        </w:numPr>
        <w:spacing w:after="0" w:line="276" w:lineRule="auto"/>
      </w:pPr>
      <w:r>
        <w:t>Sigma-5</w:t>
      </w:r>
      <w:r w:rsidR="007717B1">
        <w:t xml:space="preserve">-SD Component installer </w:t>
      </w:r>
      <w:r>
        <w:t>downloaded from Yaskawa website.</w:t>
      </w:r>
    </w:p>
    <w:p w:rsidR="00037C56" w:rsidRDefault="007717B1" w:rsidP="00037C56">
      <w:pPr>
        <w:pStyle w:val="ListParagraph"/>
        <w:numPr>
          <w:ilvl w:val="0"/>
          <w:numId w:val="10"/>
        </w:numPr>
        <w:spacing w:after="0" w:line="276" w:lineRule="auto"/>
      </w:pPr>
      <w:r>
        <w:t>Motor File downloaded from Yaskawa website and matches part number of motor to be used.</w:t>
      </w:r>
    </w:p>
    <w:p w:rsidR="0009618C" w:rsidRDefault="0009618C" w:rsidP="00037C56">
      <w:pPr>
        <w:pStyle w:val="ListParagraph"/>
        <w:numPr>
          <w:ilvl w:val="0"/>
          <w:numId w:val="10"/>
        </w:numPr>
        <w:spacing w:after="0" w:line="276" w:lineRule="auto"/>
      </w:pPr>
      <w:r>
        <w:t xml:space="preserve">Contact Yaskawa if trying to connect to an </w:t>
      </w:r>
      <w:proofErr w:type="spellStart"/>
      <w:r>
        <w:t>EtherCAT</w:t>
      </w:r>
      <w:proofErr w:type="spellEnd"/>
      <w:r>
        <w:t xml:space="preserve"> SERVOPACK.</w:t>
      </w:r>
    </w:p>
    <w:p w:rsidR="0009618C" w:rsidRDefault="0009618C">
      <w:pPr>
        <w:spacing w:after="200" w:line="276" w:lineRule="auto"/>
      </w:pPr>
      <w:bookmarkStart w:id="5" w:name="_Toc419721389"/>
      <w:r>
        <w:br w:type="page"/>
      </w:r>
    </w:p>
    <w:p w:rsidR="0009618C" w:rsidRDefault="0009618C">
      <w:pPr>
        <w:spacing w:after="200" w:line="276" w:lineRule="auto"/>
        <w:rPr>
          <w:b/>
          <w:color w:val="000000" w:themeColor="text1"/>
          <w:sz w:val="24"/>
        </w:rPr>
      </w:pPr>
    </w:p>
    <w:p w:rsidR="007F7696" w:rsidRDefault="002560A8" w:rsidP="007F7696">
      <w:pPr>
        <w:pStyle w:val="Heading1"/>
        <w:spacing w:after="120"/>
        <w:ind w:left="547" w:hanging="547"/>
      </w:pPr>
      <w:bookmarkStart w:id="6" w:name="_Toc505778333"/>
      <w:bookmarkEnd w:id="5"/>
      <w:r>
        <w:t xml:space="preserve">Instructions to add Sigma-5-SD component to </w:t>
      </w:r>
      <w:proofErr w:type="spellStart"/>
      <w:r>
        <w:t>SigmaWin</w:t>
      </w:r>
      <w:proofErr w:type="spellEnd"/>
      <w:r>
        <w:t>+</w:t>
      </w:r>
      <w:bookmarkEnd w:id="6"/>
    </w:p>
    <w:p w:rsidR="006028F4" w:rsidRDefault="006028F4" w:rsidP="006028F4">
      <w:pPr>
        <w:pStyle w:val="ListParagraph"/>
        <w:numPr>
          <w:ilvl w:val="0"/>
          <w:numId w:val="12"/>
        </w:numPr>
        <w:spacing w:after="0" w:line="276" w:lineRule="auto"/>
      </w:pPr>
      <w:r>
        <w:t>Verify requirements on section 2 are m</w:t>
      </w:r>
      <w:r w:rsidR="006E4B3A">
        <w:t>et.</w:t>
      </w:r>
    </w:p>
    <w:p w:rsidR="006028F4" w:rsidRPr="006028F4" w:rsidRDefault="006028F4" w:rsidP="006028F4">
      <w:pPr>
        <w:pStyle w:val="ListParagraph"/>
        <w:numPr>
          <w:ilvl w:val="0"/>
          <w:numId w:val="12"/>
        </w:numPr>
        <w:spacing w:after="0" w:line="276" w:lineRule="auto"/>
        <w:rPr>
          <w:b/>
        </w:rPr>
      </w:pPr>
      <w:r>
        <w:t xml:space="preserve">Run the Sigma-5-SD component installer. The installer’s name is </w:t>
      </w:r>
      <w:r w:rsidRPr="006028F4">
        <w:rPr>
          <w:b/>
        </w:rPr>
        <w:t>SWFVSD100_SetupE.exe</w:t>
      </w:r>
      <w:r w:rsidR="006E4B3A" w:rsidRPr="006E4B3A">
        <w:t>.</w:t>
      </w:r>
    </w:p>
    <w:p w:rsidR="006028F4" w:rsidRDefault="002560A8" w:rsidP="006E4B3A">
      <w:pPr>
        <w:pStyle w:val="ListParagraph"/>
        <w:numPr>
          <w:ilvl w:val="0"/>
          <w:numId w:val="42"/>
        </w:numPr>
        <w:spacing w:after="240" w:line="276" w:lineRule="auto"/>
      </w:pPr>
      <w:r>
        <w:t xml:space="preserve">After successfully installing this component, it will appear next time </w:t>
      </w:r>
      <w:proofErr w:type="spellStart"/>
      <w:r>
        <w:t>SigmaWin</w:t>
      </w:r>
      <w:proofErr w:type="spellEnd"/>
      <w:r>
        <w:t>+ is executed.</w:t>
      </w:r>
    </w:p>
    <w:p w:rsidR="006E4B3A" w:rsidRDefault="006E4B3A" w:rsidP="006E4B3A">
      <w:pPr>
        <w:pStyle w:val="ListParagraph"/>
        <w:numPr>
          <w:ilvl w:val="0"/>
          <w:numId w:val="42"/>
        </w:numPr>
        <w:spacing w:after="240" w:line="276" w:lineRule="auto"/>
      </w:pPr>
      <w:r>
        <w:t xml:space="preserve">Execute </w:t>
      </w:r>
      <w:proofErr w:type="spellStart"/>
      <w:r>
        <w:t>SigmaWin</w:t>
      </w:r>
      <w:proofErr w:type="spellEnd"/>
      <w:r>
        <w:t>+ and verify Sigma-5-SD module can be seen as in the following:</w:t>
      </w:r>
    </w:p>
    <w:p w:rsidR="006E4B3A" w:rsidRDefault="006E4B3A" w:rsidP="006E4B3A">
      <w:pPr>
        <w:pStyle w:val="ListParagraph"/>
        <w:spacing w:after="240" w:line="276" w:lineRule="auto"/>
      </w:pPr>
    </w:p>
    <w:p w:rsidR="006E4B3A" w:rsidRDefault="002560A8" w:rsidP="00D02F5B">
      <w:pPr>
        <w:pStyle w:val="ListParagraph"/>
        <w:keepNext/>
        <w:spacing w:after="0" w:line="276" w:lineRule="auto"/>
        <w:ind w:left="0"/>
        <w:jc w:val="center"/>
      </w:pPr>
      <w:r>
        <w:rPr>
          <w:noProof/>
          <w:lang w:eastAsia="en-US"/>
        </w:rPr>
        <w:drawing>
          <wp:inline distT="0" distB="0" distL="0" distR="0" wp14:anchorId="79FAD102" wp14:editId="263135E2">
            <wp:extent cx="4411245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12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A8" w:rsidRPr="006E4B3A" w:rsidRDefault="006E4B3A" w:rsidP="006E4B3A">
      <w:pPr>
        <w:pStyle w:val="Caption"/>
        <w:jc w:val="center"/>
      </w:pPr>
      <w:r w:rsidRPr="006E4B3A">
        <w:t xml:space="preserve">Figure </w:t>
      </w:r>
      <w:fldSimple w:instr=" SEQ Figure \* ARABIC ">
        <w:r w:rsidR="003245E5">
          <w:rPr>
            <w:noProof/>
          </w:rPr>
          <w:t>1</w:t>
        </w:r>
      </w:fldSimple>
      <w:r w:rsidRPr="006E4B3A">
        <w:t xml:space="preserve"> - Sigma-5-sd module added to sigmawin+</w:t>
      </w:r>
    </w:p>
    <w:p w:rsidR="006E4B3A" w:rsidRDefault="006E4B3A" w:rsidP="006E4B3A">
      <w:pPr>
        <w:pStyle w:val="ListParagraph"/>
        <w:numPr>
          <w:ilvl w:val="0"/>
          <w:numId w:val="42"/>
        </w:numPr>
        <w:spacing w:after="0" w:line="276" w:lineRule="auto"/>
      </w:pPr>
      <w:r>
        <w:t xml:space="preserve">If the Sigma-5-SD module was installed correctly as in Figure 1, then </w:t>
      </w:r>
      <w:proofErr w:type="spellStart"/>
      <w:r>
        <w:t>SigmaWin</w:t>
      </w:r>
      <w:proofErr w:type="spellEnd"/>
      <w:r>
        <w:t>+ is ready to be connected to any Sigma-5-SD SERVOPACK.</w:t>
      </w:r>
    </w:p>
    <w:p w:rsidR="006E4B3A" w:rsidRDefault="006E4B3A" w:rsidP="006E4B3A">
      <w:pPr>
        <w:pStyle w:val="ListParagraph"/>
        <w:numPr>
          <w:ilvl w:val="0"/>
          <w:numId w:val="42"/>
        </w:numPr>
        <w:spacing w:after="0" w:line="276" w:lineRule="auto"/>
      </w:pPr>
      <w:r>
        <w:t>If the Sigma-5-SD module cannot be seen as in the figure above, try installing the component again foll</w:t>
      </w:r>
      <w:r w:rsidR="00A02857">
        <w:t>owing instructions on Appendix A</w:t>
      </w:r>
      <w:r>
        <w:t>.</w:t>
      </w:r>
    </w:p>
    <w:p w:rsidR="006E4B3A" w:rsidRDefault="006E4B3A" w:rsidP="006E4B3A">
      <w:pPr>
        <w:spacing w:after="0" w:line="276" w:lineRule="auto"/>
      </w:pPr>
    </w:p>
    <w:p w:rsidR="0009618C" w:rsidRDefault="0009618C">
      <w:pPr>
        <w:spacing w:after="200" w:line="276" w:lineRule="auto"/>
      </w:pPr>
      <w:r>
        <w:br w:type="page"/>
      </w:r>
    </w:p>
    <w:p w:rsidR="0009618C" w:rsidRDefault="0009618C" w:rsidP="006E4B3A">
      <w:pPr>
        <w:spacing w:after="0" w:line="276" w:lineRule="auto"/>
      </w:pPr>
    </w:p>
    <w:p w:rsidR="006E4B3A" w:rsidRDefault="006E4B3A" w:rsidP="006E4B3A">
      <w:pPr>
        <w:spacing w:after="0" w:line="276" w:lineRule="auto"/>
      </w:pPr>
    </w:p>
    <w:p w:rsidR="006E4B3A" w:rsidRDefault="00A532E0" w:rsidP="00A532E0">
      <w:pPr>
        <w:pStyle w:val="Heading1"/>
        <w:spacing w:after="120"/>
        <w:ind w:left="547" w:hanging="547"/>
      </w:pPr>
      <w:bookmarkStart w:id="7" w:name="_Toc505778334"/>
      <w:r>
        <w:t>Instructions to download a motor file to a Sigma-5-SD SERVOPACK</w:t>
      </w:r>
      <w:bookmarkEnd w:id="7"/>
    </w:p>
    <w:p w:rsidR="00A532E0" w:rsidRDefault="00B1752C" w:rsidP="00A532E0">
      <w:pPr>
        <w:pStyle w:val="ListParagraph"/>
        <w:numPr>
          <w:ilvl w:val="0"/>
          <w:numId w:val="42"/>
        </w:numPr>
        <w:spacing w:after="0" w:line="276" w:lineRule="auto"/>
      </w:pPr>
      <w:r>
        <w:t>Make sure only control power (24V) is being supplied to the converter and inverter.</w:t>
      </w:r>
    </w:p>
    <w:p w:rsidR="00B1752C" w:rsidRDefault="00B1752C" w:rsidP="00A532E0">
      <w:pPr>
        <w:pStyle w:val="ListParagraph"/>
        <w:numPr>
          <w:ilvl w:val="0"/>
          <w:numId w:val="42"/>
        </w:numPr>
        <w:spacing w:after="0" w:line="276" w:lineRule="auto"/>
      </w:pPr>
      <w:r>
        <w:t xml:space="preserve">Using Yaskawa USB cable, connect the SERVOPACK to </w:t>
      </w:r>
      <w:proofErr w:type="spellStart"/>
      <w:r>
        <w:t>SigmaWin</w:t>
      </w:r>
      <w:proofErr w:type="spellEnd"/>
      <w:r>
        <w:t>+ Ver. 5.7</w:t>
      </w:r>
      <w:r w:rsidR="0009618C">
        <w:t>5</w:t>
      </w:r>
      <w:r>
        <w:t xml:space="preserve"> or above.</w:t>
      </w:r>
    </w:p>
    <w:p w:rsidR="00B1752C" w:rsidRDefault="00B1752C" w:rsidP="00A532E0">
      <w:pPr>
        <w:pStyle w:val="ListParagraph"/>
        <w:numPr>
          <w:ilvl w:val="0"/>
          <w:numId w:val="42"/>
        </w:numPr>
        <w:spacing w:after="0" w:line="276" w:lineRule="auto"/>
      </w:pPr>
      <w:r>
        <w:t>Once connected, select Setup(</w:t>
      </w:r>
      <w:r>
        <w:rPr>
          <w:u w:val="single"/>
        </w:rPr>
        <w:t>S</w:t>
      </w:r>
      <w:r>
        <w:t xml:space="preserve">) from the menu bar and click on </w:t>
      </w:r>
      <w:r w:rsidR="00627499">
        <w:t>“</w:t>
      </w:r>
      <w:r w:rsidR="00046561">
        <w:t xml:space="preserve">Motor parameter </w:t>
      </w:r>
      <w:proofErr w:type="spellStart"/>
      <w:r w:rsidR="00046561">
        <w:t>servopack</w:t>
      </w:r>
      <w:proofErr w:type="spellEnd"/>
      <w:r>
        <w:t xml:space="preserve"> write(</w:t>
      </w:r>
      <w:r w:rsidR="00046561">
        <w:rPr>
          <w:u w:val="single"/>
        </w:rPr>
        <w:t>W</w:t>
      </w:r>
      <w:r>
        <w:t>)</w:t>
      </w:r>
      <w:r w:rsidR="00627499">
        <w:t>”</w:t>
      </w:r>
    </w:p>
    <w:p w:rsidR="00B1752C" w:rsidRDefault="00046561" w:rsidP="00D02F5B">
      <w:pPr>
        <w:pStyle w:val="ListParagraph"/>
        <w:spacing w:after="0" w:line="276" w:lineRule="auto"/>
        <w:ind w:left="0"/>
        <w:jc w:val="center"/>
      </w:pPr>
      <w:r>
        <w:rPr>
          <w:noProof/>
          <w:lang w:eastAsia="en-US"/>
        </w:rPr>
        <w:drawing>
          <wp:inline distT="0" distB="0" distL="0" distR="0" wp14:anchorId="48ECF831" wp14:editId="45FA4884">
            <wp:extent cx="2895600" cy="2964180"/>
            <wp:effectExtent l="0" t="0" r="0" b="762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99" w:rsidRDefault="00627499" w:rsidP="00627499">
      <w:pPr>
        <w:pStyle w:val="ListParagraph"/>
        <w:numPr>
          <w:ilvl w:val="0"/>
          <w:numId w:val="42"/>
        </w:numPr>
        <w:spacing w:after="0" w:line="276" w:lineRule="auto"/>
      </w:pPr>
      <w:r>
        <w:t>Select “OK” on the next screen to start reading information from the SERVOPACK</w:t>
      </w:r>
    </w:p>
    <w:p w:rsidR="00627499" w:rsidRDefault="00460AAE" w:rsidP="00D02F5B">
      <w:pPr>
        <w:pStyle w:val="ListParagraph"/>
        <w:spacing w:after="0" w:line="276" w:lineRule="auto"/>
        <w:ind w:left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CCC31" wp14:editId="3EF23E48">
                <wp:simplePos x="0" y="0"/>
                <wp:positionH relativeFrom="column">
                  <wp:posOffset>2080260</wp:posOffset>
                </wp:positionH>
                <wp:positionV relativeFrom="paragraph">
                  <wp:posOffset>1329055</wp:posOffset>
                </wp:positionV>
                <wp:extent cx="999067" cy="364067"/>
                <wp:effectExtent l="19050" t="19050" r="10795" b="17145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067" cy="3640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7" o:spid="_x0000_s1026" style="position:absolute;margin-left:163.8pt;margin-top:104.65pt;width:78.65pt;height:2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" filled="f" strokecolor="red" strokeweight="2.25pt"/>
            </w:pict>
          </mc:Fallback>
        </mc:AlternateContent>
      </w:r>
      <w:r w:rsidR="00627499">
        <w:rPr>
          <w:noProof/>
          <w:lang w:eastAsia="en-US"/>
        </w:rPr>
        <w:drawing>
          <wp:inline distT="0" distB="0" distL="0" distR="0" wp14:anchorId="6E4C18C2" wp14:editId="785ECB0D">
            <wp:extent cx="3467853" cy="17373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7853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16" w:rsidRDefault="00075B16" w:rsidP="00627499">
      <w:pPr>
        <w:pStyle w:val="ListParagraph"/>
        <w:spacing w:after="0" w:line="276" w:lineRule="auto"/>
        <w:jc w:val="center"/>
      </w:pPr>
    </w:p>
    <w:p w:rsidR="00075B16" w:rsidRDefault="00075B16" w:rsidP="00627499">
      <w:pPr>
        <w:pStyle w:val="ListParagraph"/>
        <w:spacing w:after="0" w:line="276" w:lineRule="auto"/>
        <w:jc w:val="center"/>
      </w:pPr>
    </w:p>
    <w:p w:rsidR="00075B16" w:rsidRDefault="00075B16" w:rsidP="00627499">
      <w:pPr>
        <w:pStyle w:val="ListParagraph"/>
        <w:spacing w:after="0" w:line="276" w:lineRule="auto"/>
        <w:jc w:val="center"/>
      </w:pPr>
    </w:p>
    <w:p w:rsidR="00075B16" w:rsidRDefault="00365A4B" w:rsidP="00075B16">
      <w:pPr>
        <w:pStyle w:val="ListParagraph"/>
        <w:numPr>
          <w:ilvl w:val="0"/>
          <w:numId w:val="42"/>
        </w:numPr>
        <w:spacing w:after="0" w:line="276" w:lineRule="auto"/>
      </w:pPr>
      <w:r>
        <w:lastRenderedPageBreak/>
        <w:t xml:space="preserve">In the Motor parameter </w:t>
      </w:r>
      <w:proofErr w:type="spellStart"/>
      <w:r w:rsidR="00D82238">
        <w:t>servopack</w:t>
      </w:r>
      <w:proofErr w:type="spellEnd"/>
      <w:r>
        <w:t xml:space="preserve"> write – File Select window</w:t>
      </w:r>
      <w:r w:rsidR="00075B16">
        <w:t>, select Ref.</w:t>
      </w:r>
    </w:p>
    <w:p w:rsidR="00075B16" w:rsidRDefault="00460AAE" w:rsidP="00D02F5B">
      <w:pPr>
        <w:pStyle w:val="ListParagraph"/>
        <w:spacing w:after="0" w:line="276" w:lineRule="auto"/>
        <w:ind w:left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0A63C" wp14:editId="19163706">
                <wp:simplePos x="0" y="0"/>
                <wp:positionH relativeFrom="column">
                  <wp:posOffset>4113953</wp:posOffset>
                </wp:positionH>
                <wp:positionV relativeFrom="paragraph">
                  <wp:posOffset>375920</wp:posOffset>
                </wp:positionV>
                <wp:extent cx="584200" cy="296334"/>
                <wp:effectExtent l="19050" t="19050" r="25400" b="2794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9633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5" o:spid="_x0000_s1026" style="position:absolute;margin-left:323.95pt;margin-top:29.6pt;width:46pt;height:2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" filled="f" strokecolor="red" strokeweight="2.25pt"/>
            </w:pict>
          </mc:Fallback>
        </mc:AlternateContent>
      </w:r>
      <w:r w:rsidR="00D82238">
        <w:rPr>
          <w:noProof/>
          <w:lang w:eastAsia="en-US"/>
        </w:rPr>
        <w:drawing>
          <wp:inline distT="0" distB="0" distL="0" distR="0" wp14:anchorId="044991E3" wp14:editId="156E677E">
            <wp:extent cx="3392453" cy="41148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2453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61" w:rsidRDefault="00046561" w:rsidP="00046561">
      <w:pPr>
        <w:pStyle w:val="ListParagraph"/>
        <w:spacing w:after="0" w:line="276" w:lineRule="auto"/>
      </w:pPr>
    </w:p>
    <w:p w:rsidR="00046561" w:rsidRDefault="00046561" w:rsidP="00046561">
      <w:pPr>
        <w:pStyle w:val="ListParagraph"/>
        <w:spacing w:after="0" w:line="276" w:lineRule="auto"/>
      </w:pPr>
    </w:p>
    <w:p w:rsidR="00046561" w:rsidRDefault="00046561" w:rsidP="00046561">
      <w:pPr>
        <w:pStyle w:val="ListParagraph"/>
        <w:spacing w:after="0" w:line="276" w:lineRule="auto"/>
      </w:pPr>
    </w:p>
    <w:p w:rsidR="00046561" w:rsidRDefault="00046561" w:rsidP="00046561">
      <w:pPr>
        <w:pStyle w:val="ListParagraph"/>
        <w:spacing w:after="0" w:line="276" w:lineRule="auto"/>
      </w:pPr>
    </w:p>
    <w:p w:rsidR="00046561" w:rsidRDefault="00046561" w:rsidP="00046561">
      <w:pPr>
        <w:pStyle w:val="ListParagraph"/>
        <w:spacing w:after="0" w:line="276" w:lineRule="auto"/>
      </w:pPr>
    </w:p>
    <w:p w:rsidR="00046561" w:rsidRDefault="00046561" w:rsidP="00046561">
      <w:pPr>
        <w:pStyle w:val="ListParagraph"/>
        <w:spacing w:after="0" w:line="276" w:lineRule="auto"/>
      </w:pPr>
    </w:p>
    <w:p w:rsidR="00046561" w:rsidRDefault="00046561" w:rsidP="00046561">
      <w:pPr>
        <w:pStyle w:val="ListParagraph"/>
        <w:spacing w:after="0" w:line="276" w:lineRule="auto"/>
      </w:pPr>
    </w:p>
    <w:p w:rsidR="00D82238" w:rsidRDefault="00D82238" w:rsidP="00046561">
      <w:pPr>
        <w:pStyle w:val="ListParagraph"/>
        <w:spacing w:after="0" w:line="276" w:lineRule="auto"/>
      </w:pPr>
    </w:p>
    <w:p w:rsidR="006E7E1F" w:rsidRDefault="006E7E1F" w:rsidP="00046561">
      <w:pPr>
        <w:pStyle w:val="ListParagraph"/>
        <w:spacing w:after="0" w:line="276" w:lineRule="auto"/>
      </w:pPr>
    </w:p>
    <w:p w:rsidR="006E7E1F" w:rsidRDefault="006E7E1F" w:rsidP="00046561">
      <w:pPr>
        <w:pStyle w:val="ListParagraph"/>
        <w:spacing w:after="0" w:line="276" w:lineRule="auto"/>
      </w:pPr>
    </w:p>
    <w:p w:rsidR="006E7E1F" w:rsidRDefault="006E7E1F" w:rsidP="00046561">
      <w:pPr>
        <w:pStyle w:val="ListParagraph"/>
        <w:spacing w:after="0" w:line="276" w:lineRule="auto"/>
      </w:pPr>
    </w:p>
    <w:p w:rsidR="006E7E1F" w:rsidRDefault="006E7E1F" w:rsidP="00046561">
      <w:pPr>
        <w:pStyle w:val="ListParagraph"/>
        <w:spacing w:after="0" w:line="276" w:lineRule="auto"/>
      </w:pPr>
    </w:p>
    <w:p w:rsidR="006E7E1F" w:rsidRDefault="006E7E1F" w:rsidP="00046561">
      <w:pPr>
        <w:pStyle w:val="ListParagraph"/>
        <w:spacing w:after="0" w:line="276" w:lineRule="auto"/>
      </w:pPr>
    </w:p>
    <w:p w:rsidR="0009618C" w:rsidRDefault="0009618C" w:rsidP="00046561">
      <w:pPr>
        <w:pStyle w:val="ListParagraph"/>
        <w:spacing w:after="0" w:line="276" w:lineRule="auto"/>
      </w:pPr>
    </w:p>
    <w:p w:rsidR="00460AAE" w:rsidRDefault="00046561" w:rsidP="00460AAE">
      <w:pPr>
        <w:pStyle w:val="ListParagraph"/>
        <w:numPr>
          <w:ilvl w:val="0"/>
          <w:numId w:val="42"/>
        </w:numPr>
        <w:spacing w:after="0" w:line="276" w:lineRule="auto"/>
      </w:pPr>
      <w:r>
        <w:lastRenderedPageBreak/>
        <w:t>Select the motor file to be downloaded to the SERVOPACK and click on Open.</w:t>
      </w:r>
    </w:p>
    <w:p w:rsidR="00046561" w:rsidRDefault="00046561" w:rsidP="00D02F5B">
      <w:pPr>
        <w:pStyle w:val="ListParagraph"/>
        <w:spacing w:after="0" w:line="276" w:lineRule="auto"/>
        <w:ind w:left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4FED3" wp14:editId="5430CB61">
                <wp:simplePos x="0" y="0"/>
                <wp:positionH relativeFrom="column">
                  <wp:posOffset>4200525</wp:posOffset>
                </wp:positionH>
                <wp:positionV relativeFrom="paragraph">
                  <wp:posOffset>2282825</wp:posOffset>
                </wp:positionV>
                <wp:extent cx="847725" cy="247650"/>
                <wp:effectExtent l="19050" t="19050" r="28575" b="1905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0" o:spid="_x0000_s1026" style="position:absolute;margin-left:330.75pt;margin-top:179.75pt;width:66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" filled="f" strokecolor="red" strokeweight="2.25pt"/>
            </w:pict>
          </mc:Fallback>
        </mc:AlternateContent>
      </w:r>
      <w:r w:rsidR="00D82238">
        <w:rPr>
          <w:noProof/>
          <w:lang w:eastAsia="en-US"/>
        </w:rPr>
        <w:drawing>
          <wp:inline distT="0" distB="0" distL="0" distR="0" wp14:anchorId="6EF72333" wp14:editId="1A0E4900">
            <wp:extent cx="4021297" cy="27432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129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61" w:rsidRDefault="00046561" w:rsidP="00046561">
      <w:pPr>
        <w:pStyle w:val="ListParagraph"/>
        <w:numPr>
          <w:ilvl w:val="0"/>
          <w:numId w:val="42"/>
        </w:numPr>
        <w:spacing w:after="0" w:line="276" w:lineRule="auto"/>
      </w:pPr>
      <w:r>
        <w:t>Make sure the motor file matches the motor installed, and then click on next.</w:t>
      </w:r>
    </w:p>
    <w:p w:rsidR="00046561" w:rsidRDefault="00D02F5B" w:rsidP="00D02F5B">
      <w:pPr>
        <w:pStyle w:val="ListParagraph"/>
        <w:spacing w:after="0" w:line="276" w:lineRule="auto"/>
        <w:ind w:left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2C2C0" wp14:editId="2676098E">
                <wp:simplePos x="0" y="0"/>
                <wp:positionH relativeFrom="column">
                  <wp:posOffset>3111923</wp:posOffset>
                </wp:positionH>
                <wp:positionV relativeFrom="paragraph">
                  <wp:posOffset>3086100</wp:posOffset>
                </wp:positionV>
                <wp:extent cx="847725" cy="247650"/>
                <wp:effectExtent l="19050" t="19050" r="28575" b="19050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3" o:spid="_x0000_s1026" style="position:absolute;margin-left:245.05pt;margin-top:243pt;width:66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" filled="f" strokecolor="red" strokeweight="2.25pt"/>
            </w:pict>
          </mc:Fallback>
        </mc:AlternateContent>
      </w:r>
      <w:r w:rsidR="00D82238">
        <w:rPr>
          <w:noProof/>
          <w:lang w:eastAsia="en-US"/>
        </w:rPr>
        <w:drawing>
          <wp:inline distT="0" distB="0" distL="0" distR="0" wp14:anchorId="56D05CA0" wp14:editId="127E39F9">
            <wp:extent cx="2806163" cy="3383280"/>
            <wp:effectExtent l="0" t="0" r="0" b="762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6163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8C" w:rsidRDefault="0009618C" w:rsidP="00D02F5B">
      <w:pPr>
        <w:pStyle w:val="ListParagraph"/>
        <w:spacing w:after="0" w:line="276" w:lineRule="auto"/>
        <w:ind w:left="0"/>
        <w:jc w:val="center"/>
      </w:pPr>
    </w:p>
    <w:p w:rsidR="00046561" w:rsidRDefault="00B56341" w:rsidP="00046561">
      <w:pPr>
        <w:pStyle w:val="ListParagraph"/>
        <w:numPr>
          <w:ilvl w:val="0"/>
          <w:numId w:val="42"/>
        </w:numPr>
        <w:spacing w:after="0" w:line="276" w:lineRule="auto"/>
      </w:pPr>
      <w:r>
        <w:lastRenderedPageBreak/>
        <w:t xml:space="preserve">Click on write to download the motor </w:t>
      </w:r>
      <w:r w:rsidR="00D82238">
        <w:t>file to the SERVOPACK.</w:t>
      </w:r>
    </w:p>
    <w:p w:rsidR="00D82238" w:rsidRDefault="00D82238" w:rsidP="00D02F5B">
      <w:pPr>
        <w:pStyle w:val="ListParagraph"/>
        <w:spacing w:after="0" w:line="276" w:lineRule="auto"/>
        <w:ind w:left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E1B5E3" wp14:editId="240B89CD">
                <wp:simplePos x="0" y="0"/>
                <wp:positionH relativeFrom="column">
                  <wp:posOffset>3678978</wp:posOffset>
                </wp:positionH>
                <wp:positionV relativeFrom="paragraph">
                  <wp:posOffset>190500</wp:posOffset>
                </wp:positionV>
                <wp:extent cx="647700" cy="518160"/>
                <wp:effectExtent l="19050" t="19050" r="19050" b="1524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181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7" o:spid="_x0000_s1026" style="position:absolute;margin-left:289.7pt;margin-top:15pt;width:51pt;height:4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69B24A1F" wp14:editId="77D2807E">
            <wp:extent cx="2732809" cy="34290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280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38" w:rsidRDefault="00D82238" w:rsidP="00D82238">
      <w:pPr>
        <w:pStyle w:val="ListParagraph"/>
        <w:numPr>
          <w:ilvl w:val="0"/>
          <w:numId w:val="42"/>
        </w:numPr>
        <w:spacing w:after="0" w:line="276" w:lineRule="auto"/>
      </w:pPr>
      <w:r>
        <w:t>Click on Yes on the warning message, and the motor file would be downloaded to the SERVOPACK.</w:t>
      </w:r>
    </w:p>
    <w:p w:rsidR="00D82238" w:rsidRDefault="00D82238" w:rsidP="00D02F5B">
      <w:pPr>
        <w:pStyle w:val="ListParagraph"/>
        <w:spacing w:after="0" w:line="276" w:lineRule="auto"/>
        <w:ind w:left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985DEE" wp14:editId="2D584C8D">
                <wp:simplePos x="0" y="0"/>
                <wp:positionH relativeFrom="column">
                  <wp:posOffset>3083137</wp:posOffset>
                </wp:positionH>
                <wp:positionV relativeFrom="paragraph">
                  <wp:posOffset>1181735</wp:posOffset>
                </wp:positionV>
                <wp:extent cx="1074420" cy="373380"/>
                <wp:effectExtent l="19050" t="19050" r="11430" b="26670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733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0" o:spid="_x0000_s1026" style="position:absolute;margin-left:242.75pt;margin-top:93.05pt;width:84.6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2F7D95F0" wp14:editId="7FEDF46C">
            <wp:extent cx="3507075" cy="164592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707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38" w:rsidRDefault="00D82238" w:rsidP="00D82238">
      <w:pPr>
        <w:spacing w:after="0" w:line="276" w:lineRule="auto"/>
      </w:pPr>
    </w:p>
    <w:p w:rsidR="00D82238" w:rsidRDefault="00D82238" w:rsidP="00D82238">
      <w:pPr>
        <w:spacing w:after="0" w:line="276" w:lineRule="auto"/>
      </w:pPr>
    </w:p>
    <w:p w:rsidR="00D82238" w:rsidRDefault="00D82238" w:rsidP="00D82238">
      <w:pPr>
        <w:spacing w:after="0" w:line="276" w:lineRule="auto"/>
      </w:pPr>
    </w:p>
    <w:p w:rsidR="001F5560" w:rsidRDefault="001F5560" w:rsidP="00D82238">
      <w:pPr>
        <w:spacing w:after="0" w:line="276" w:lineRule="auto"/>
      </w:pPr>
    </w:p>
    <w:p w:rsidR="00D82238" w:rsidRDefault="00D82238" w:rsidP="00D82238">
      <w:pPr>
        <w:spacing w:after="0" w:line="276" w:lineRule="auto"/>
      </w:pPr>
    </w:p>
    <w:p w:rsidR="00D82238" w:rsidRDefault="00D82238" w:rsidP="00D82238">
      <w:pPr>
        <w:spacing w:after="0" w:line="276" w:lineRule="auto"/>
      </w:pPr>
    </w:p>
    <w:p w:rsidR="00D82238" w:rsidRDefault="00D82238" w:rsidP="00D82238">
      <w:pPr>
        <w:pStyle w:val="ListParagraph"/>
        <w:numPr>
          <w:ilvl w:val="0"/>
          <w:numId w:val="42"/>
        </w:numPr>
        <w:spacing w:after="0" w:line="276" w:lineRule="auto"/>
      </w:pPr>
      <w:r>
        <w:lastRenderedPageBreak/>
        <w:t xml:space="preserve">Click </w:t>
      </w:r>
      <w:r w:rsidR="006E7E1F">
        <w:t>on Complete on the next screen to confirm the completion of the procedure.</w:t>
      </w:r>
    </w:p>
    <w:p w:rsidR="006E7E1F" w:rsidRDefault="006E7E1F" w:rsidP="00D02F5B">
      <w:pPr>
        <w:pStyle w:val="ListParagraph"/>
        <w:spacing w:after="0" w:line="276" w:lineRule="auto"/>
        <w:ind w:left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C6C413" wp14:editId="725CFBDE">
                <wp:simplePos x="0" y="0"/>
                <wp:positionH relativeFrom="column">
                  <wp:posOffset>3104303</wp:posOffset>
                </wp:positionH>
                <wp:positionV relativeFrom="paragraph">
                  <wp:posOffset>3730625</wp:posOffset>
                </wp:positionV>
                <wp:extent cx="990600" cy="314325"/>
                <wp:effectExtent l="19050" t="19050" r="19050" b="28575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2" o:spid="_x0000_s1026" style="position:absolute;margin-left:244.45pt;margin-top:293.75pt;width:78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74377439" wp14:editId="0E72A339">
            <wp:extent cx="3283216" cy="41148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321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1F" w:rsidRDefault="006E7E1F" w:rsidP="006E7E1F">
      <w:pPr>
        <w:pStyle w:val="ListParagraph"/>
        <w:numPr>
          <w:ilvl w:val="0"/>
          <w:numId w:val="42"/>
        </w:numPr>
        <w:spacing w:after="0" w:line="276" w:lineRule="auto"/>
      </w:pPr>
      <w:r>
        <w:t>Click on OK on the CAUTION message.</w:t>
      </w:r>
    </w:p>
    <w:p w:rsidR="006E7E1F" w:rsidRDefault="006E7E1F" w:rsidP="00D02F5B">
      <w:pPr>
        <w:spacing w:after="0" w:line="276" w:lineRule="auto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EC8691" wp14:editId="32F33FBE">
                <wp:simplePos x="0" y="0"/>
                <wp:positionH relativeFrom="column">
                  <wp:posOffset>2429298</wp:posOffset>
                </wp:positionH>
                <wp:positionV relativeFrom="paragraph">
                  <wp:posOffset>1236980</wp:posOffset>
                </wp:positionV>
                <wp:extent cx="990600" cy="314325"/>
                <wp:effectExtent l="19050" t="19050" r="19050" b="2857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4" o:spid="_x0000_s1026" style="position:absolute;margin-left:191.3pt;margin-top:97.4pt;width:78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38E13869" wp14:editId="333DEC90">
            <wp:extent cx="2829132" cy="1645920"/>
            <wp:effectExtent l="0" t="0" r="9525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913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1F" w:rsidRDefault="006E7E1F" w:rsidP="006E7E1F">
      <w:pPr>
        <w:pStyle w:val="ListParagraph"/>
        <w:numPr>
          <w:ilvl w:val="0"/>
          <w:numId w:val="42"/>
        </w:numPr>
        <w:spacing w:after="0" w:line="276" w:lineRule="auto"/>
      </w:pPr>
      <w:r>
        <w:t>Turn off and on the control power (24V) being supplied and the download procedure is now complete.</w:t>
      </w:r>
    </w:p>
    <w:p w:rsidR="001F5560" w:rsidRDefault="001F5560" w:rsidP="001F5560">
      <w:pPr>
        <w:spacing w:after="0" w:line="276" w:lineRule="auto"/>
        <w:ind w:left="360"/>
      </w:pPr>
    </w:p>
    <w:p w:rsidR="003201EF" w:rsidRDefault="003201EF" w:rsidP="003201EF">
      <w:pPr>
        <w:pStyle w:val="ListParagraph"/>
        <w:numPr>
          <w:ilvl w:val="0"/>
          <w:numId w:val="42"/>
        </w:numPr>
        <w:spacing w:after="0" w:line="276" w:lineRule="auto"/>
      </w:pPr>
      <w:r>
        <w:lastRenderedPageBreak/>
        <w:t xml:space="preserve">To verify that the motor file has been downloaded successfully, open </w:t>
      </w:r>
      <w:proofErr w:type="spellStart"/>
      <w:r>
        <w:t>SigmaWin</w:t>
      </w:r>
      <w:proofErr w:type="spellEnd"/>
      <w:r>
        <w:t>+.</w:t>
      </w:r>
    </w:p>
    <w:p w:rsidR="003201EF" w:rsidRDefault="003201EF" w:rsidP="003201EF">
      <w:pPr>
        <w:pStyle w:val="ListParagraph"/>
        <w:numPr>
          <w:ilvl w:val="0"/>
          <w:numId w:val="42"/>
        </w:numPr>
        <w:spacing w:after="0" w:line="276" w:lineRule="auto"/>
      </w:pPr>
      <w:proofErr w:type="spellStart"/>
      <w:r>
        <w:t>SigmaWin</w:t>
      </w:r>
      <w:proofErr w:type="spellEnd"/>
      <w:r>
        <w:t>+ would normally be connected to the Sigma-5-SD SERVOPACK at this point, if not reconnect to the drive.</w:t>
      </w:r>
    </w:p>
    <w:p w:rsidR="003201EF" w:rsidRDefault="003201EF" w:rsidP="003201EF">
      <w:pPr>
        <w:pStyle w:val="ListParagraph"/>
        <w:numPr>
          <w:ilvl w:val="0"/>
          <w:numId w:val="42"/>
        </w:numPr>
        <w:spacing w:after="0" w:line="276" w:lineRule="auto"/>
      </w:pPr>
      <w:r>
        <w:t>Go to Monitor(</w:t>
      </w:r>
      <w:r>
        <w:rPr>
          <w:u w:val="single"/>
        </w:rPr>
        <w:t>M</w:t>
      </w:r>
      <w:r>
        <w:t>), then Product Information(</w:t>
      </w:r>
      <w:r w:rsidRPr="003201EF">
        <w:rPr>
          <w:u w:val="single"/>
        </w:rPr>
        <w:t>P</w:t>
      </w:r>
      <w:r>
        <w:t>)</w:t>
      </w:r>
    </w:p>
    <w:p w:rsidR="003201EF" w:rsidRDefault="003201EF" w:rsidP="003201EF">
      <w:pPr>
        <w:spacing w:after="0" w:line="276" w:lineRule="auto"/>
        <w:jc w:val="center"/>
      </w:pPr>
      <w:r>
        <w:rPr>
          <w:noProof/>
          <w:lang w:eastAsia="en-US"/>
        </w:rPr>
        <w:drawing>
          <wp:inline distT="0" distB="0" distL="0" distR="0" wp14:anchorId="7ED3DDB2" wp14:editId="20ECE9F4">
            <wp:extent cx="2026920" cy="1470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EF" w:rsidRDefault="003201EF" w:rsidP="003201EF">
      <w:pPr>
        <w:pStyle w:val="ListParagraph"/>
        <w:numPr>
          <w:ilvl w:val="0"/>
          <w:numId w:val="46"/>
        </w:numPr>
        <w:spacing w:after="0" w:line="276" w:lineRule="auto"/>
      </w:pPr>
      <w:r>
        <w:t>In the followi</w:t>
      </w:r>
      <w:r w:rsidR="00A25310">
        <w:t xml:space="preserve">ng popup screen, verify that </w:t>
      </w:r>
      <w:r>
        <w:t>motor type matches the part number of the installed motor.</w:t>
      </w:r>
    </w:p>
    <w:p w:rsidR="003201EF" w:rsidRDefault="002D08BC" w:rsidP="00A25310">
      <w:pPr>
        <w:spacing w:after="200" w:line="276" w:lineRule="auto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381F57" wp14:editId="06172E51">
                <wp:simplePos x="0" y="0"/>
                <wp:positionH relativeFrom="column">
                  <wp:posOffset>2433320</wp:posOffset>
                </wp:positionH>
                <wp:positionV relativeFrom="paragraph">
                  <wp:posOffset>1357630</wp:posOffset>
                </wp:positionV>
                <wp:extent cx="990600" cy="314325"/>
                <wp:effectExtent l="19050" t="1905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91.6pt;margin-top:106.9pt;width:78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595354E6" wp14:editId="6CECF11D">
            <wp:extent cx="3348725" cy="32004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87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8C" w:rsidRDefault="00A25310" w:rsidP="0009618C">
      <w:pPr>
        <w:pStyle w:val="ListParagraph"/>
        <w:numPr>
          <w:ilvl w:val="0"/>
          <w:numId w:val="46"/>
        </w:numPr>
        <w:spacing w:after="200" w:line="276" w:lineRule="auto"/>
      </w:pPr>
      <w:r>
        <w:t>If the motor type matches, then the download procedure has been done successfully; otherwise, the motor file downloaded to the drive is for a different spindle motor than the one installed. If that is the case, then download the right motor file and follow this procedure again.</w:t>
      </w:r>
    </w:p>
    <w:p w:rsidR="001F5560" w:rsidRPr="00A25310" w:rsidRDefault="00A02857" w:rsidP="00A25310">
      <w:pPr>
        <w:pStyle w:val="HeadingAppendix"/>
        <w:keepNext/>
        <w:numPr>
          <w:ilvl w:val="0"/>
          <w:numId w:val="45"/>
        </w:numPr>
        <w:tabs>
          <w:tab w:val="clear" w:pos="810"/>
          <w:tab w:val="clear" w:pos="1620"/>
        </w:tabs>
        <w:spacing w:after="0" w:line="276" w:lineRule="auto"/>
        <w:ind w:left="1800" w:hanging="1800"/>
      </w:pPr>
      <w:bookmarkStart w:id="8" w:name="_Toc505778335"/>
      <w:r w:rsidRPr="00A25310">
        <w:lastRenderedPageBreak/>
        <w:t>Sigma-5-SD Component Detailed Installation</w:t>
      </w:r>
      <w:bookmarkEnd w:id="8"/>
    </w:p>
    <w:p w:rsidR="00A02857" w:rsidRPr="00A02857" w:rsidRDefault="00A02857" w:rsidP="00A02857">
      <w:pPr>
        <w:pStyle w:val="HeadingAppendix"/>
        <w:keepNext/>
        <w:numPr>
          <w:ilvl w:val="0"/>
          <w:numId w:val="0"/>
        </w:numPr>
        <w:tabs>
          <w:tab w:val="clear" w:pos="810"/>
          <w:tab w:val="clear" w:pos="1620"/>
        </w:tabs>
        <w:spacing w:after="0" w:line="276" w:lineRule="auto"/>
        <w:rPr>
          <w:sz w:val="12"/>
        </w:rPr>
      </w:pPr>
    </w:p>
    <w:p w:rsidR="00A02857" w:rsidRPr="00A02857" w:rsidRDefault="00A02857" w:rsidP="00A02857">
      <w:pPr>
        <w:pStyle w:val="ListParagraph"/>
        <w:numPr>
          <w:ilvl w:val="0"/>
          <w:numId w:val="42"/>
        </w:numPr>
        <w:spacing w:after="0" w:line="276" w:lineRule="auto"/>
      </w:pPr>
      <w:r>
        <w:t xml:space="preserve">Make sure Sigma-5-SD installer’s name is </w:t>
      </w:r>
      <w:r>
        <w:rPr>
          <w:b/>
        </w:rPr>
        <w:t>SWFVSD100_SetupE.exe.</w:t>
      </w:r>
    </w:p>
    <w:p w:rsidR="00A02857" w:rsidRPr="00A02857" w:rsidRDefault="00A02857" w:rsidP="00A02857">
      <w:pPr>
        <w:pStyle w:val="ListParagraph"/>
        <w:numPr>
          <w:ilvl w:val="0"/>
          <w:numId w:val="42"/>
        </w:numPr>
        <w:spacing w:after="0" w:line="276" w:lineRule="auto"/>
      </w:pPr>
      <w:r>
        <w:t xml:space="preserve">Run </w:t>
      </w:r>
      <w:r>
        <w:rPr>
          <w:b/>
        </w:rPr>
        <w:t>SWFVSD100_SetupE.exe.\</w:t>
      </w:r>
    </w:p>
    <w:p w:rsidR="00A02857" w:rsidRDefault="00A02857" w:rsidP="00A02857">
      <w:pPr>
        <w:pStyle w:val="ListParagraph"/>
        <w:numPr>
          <w:ilvl w:val="0"/>
          <w:numId w:val="42"/>
        </w:numPr>
        <w:spacing w:after="0" w:line="276" w:lineRule="auto"/>
      </w:pPr>
      <w:r>
        <w:t>Click on Next on the following installation screen:</w:t>
      </w:r>
    </w:p>
    <w:p w:rsidR="00A02857" w:rsidRDefault="00A02857" w:rsidP="00D02F5B">
      <w:pPr>
        <w:pStyle w:val="ListParagraph"/>
        <w:spacing w:after="0" w:line="276" w:lineRule="auto"/>
        <w:ind w:left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0A17B1" wp14:editId="2C3BD3B8">
                <wp:simplePos x="0" y="0"/>
                <wp:positionH relativeFrom="column">
                  <wp:posOffset>3047788</wp:posOffset>
                </wp:positionH>
                <wp:positionV relativeFrom="paragraph">
                  <wp:posOffset>2465705</wp:posOffset>
                </wp:positionV>
                <wp:extent cx="601980" cy="236220"/>
                <wp:effectExtent l="19050" t="19050" r="26670" b="1143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2362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F5B" w:rsidRDefault="00D02F5B" w:rsidP="00D02F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left:0;text-align:left;margin-left:240pt;margin-top:194.15pt;width:47.4pt;height:1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" filled="f" strokecolor="red" strokeweight="2.25pt">
                <v:textbox>
                  <w:txbxContent>
                    <w:p w:rsidR="00D02F5B" w:rsidRDefault="00D02F5B" w:rsidP="00D02F5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767FE0D8" wp14:editId="22E1A978">
            <wp:extent cx="3940258" cy="2743200"/>
            <wp:effectExtent l="0" t="0" r="3175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402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B" w:rsidRDefault="00A02857" w:rsidP="00D02F5B">
      <w:pPr>
        <w:pStyle w:val="ListParagraph"/>
        <w:numPr>
          <w:ilvl w:val="0"/>
          <w:numId w:val="42"/>
        </w:numPr>
        <w:spacing w:after="0" w:line="276" w:lineRule="auto"/>
      </w:pPr>
      <w:r>
        <w:t>Accept the terms of the license agreement and click on Next.</w:t>
      </w:r>
    </w:p>
    <w:p w:rsidR="00D02F5B" w:rsidRPr="00D02F5B" w:rsidRDefault="00D02F5B" w:rsidP="00D02F5B">
      <w:pPr>
        <w:jc w:val="center"/>
      </w:pPr>
      <w:r>
        <w:rPr>
          <w:noProof/>
          <w:lang w:eastAsia="en-US"/>
        </w:rPr>
        <w:drawing>
          <wp:inline distT="0" distB="0" distL="0" distR="0" wp14:anchorId="77AB6BCC" wp14:editId="46E78193">
            <wp:extent cx="3962400" cy="27432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B" w:rsidRDefault="00D02F5B" w:rsidP="00D02F5B">
      <w:pPr>
        <w:pStyle w:val="ListParagraph"/>
        <w:numPr>
          <w:ilvl w:val="0"/>
          <w:numId w:val="42"/>
        </w:numPr>
        <w:tabs>
          <w:tab w:val="left" w:pos="5920"/>
        </w:tabs>
      </w:pPr>
      <w:r>
        <w:lastRenderedPageBreak/>
        <w:t>Click on Install and wait a few seconds for the installation to be completed.</w:t>
      </w:r>
    </w:p>
    <w:p w:rsidR="00D02F5B" w:rsidRDefault="00D02F5B" w:rsidP="00D02F5B">
      <w:pPr>
        <w:tabs>
          <w:tab w:val="left" w:pos="5920"/>
        </w:tabs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9F299C" wp14:editId="510C0822">
                <wp:simplePos x="0" y="0"/>
                <wp:positionH relativeFrom="column">
                  <wp:posOffset>3084830</wp:posOffset>
                </wp:positionH>
                <wp:positionV relativeFrom="paragraph">
                  <wp:posOffset>2466975</wp:posOffset>
                </wp:positionV>
                <wp:extent cx="601980" cy="236220"/>
                <wp:effectExtent l="19050" t="19050" r="26670" b="1143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2362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F5B" w:rsidRDefault="00D02F5B" w:rsidP="00D02F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3" o:spid="_x0000_s1027" style="position:absolute;left:0;text-align:left;margin-left:242.9pt;margin-top:194.25pt;width:47.4pt;height:1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" filled="f" strokecolor="red" strokeweight="2.25pt">
                <v:textbox>
                  <w:txbxContent>
                    <w:p w:rsidR="00D02F5B" w:rsidRDefault="00D02F5B" w:rsidP="00D02F5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3E21CA8C" wp14:editId="31643BB8">
            <wp:extent cx="3919871" cy="27432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987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B" w:rsidRDefault="00D02F5B" w:rsidP="00D02F5B">
      <w:pPr>
        <w:pStyle w:val="ListParagraph"/>
        <w:numPr>
          <w:ilvl w:val="0"/>
          <w:numId w:val="42"/>
        </w:numPr>
        <w:tabs>
          <w:tab w:val="left" w:pos="5920"/>
        </w:tabs>
      </w:pPr>
      <w:r>
        <w:t>Click on Finish to finalize the installation</w:t>
      </w:r>
    </w:p>
    <w:p w:rsidR="00D02F5B" w:rsidRDefault="00D02F5B" w:rsidP="00D02F5B">
      <w:pPr>
        <w:tabs>
          <w:tab w:val="left" w:pos="5920"/>
        </w:tabs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28811D" wp14:editId="1FEDF7C6">
                <wp:simplePos x="0" y="0"/>
                <wp:positionH relativeFrom="column">
                  <wp:posOffset>3039745</wp:posOffset>
                </wp:positionH>
                <wp:positionV relativeFrom="paragraph">
                  <wp:posOffset>2458085</wp:posOffset>
                </wp:positionV>
                <wp:extent cx="601980" cy="236220"/>
                <wp:effectExtent l="19050" t="19050" r="26670" b="11430"/>
                <wp:wrapNone/>
                <wp:docPr id="252" name="Ova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2362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F5B" w:rsidRDefault="00D02F5B" w:rsidP="00D02F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2" o:spid="_x0000_s1028" style="position:absolute;left:0;text-align:left;margin-left:239.35pt;margin-top:193.55pt;width:47.4pt;height:1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" filled="f" strokecolor="red" strokeweight="2.25pt">
                <v:textbox>
                  <w:txbxContent>
                    <w:p w:rsidR="00D02F5B" w:rsidRDefault="00D02F5B" w:rsidP="00D02F5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7D765D59" wp14:editId="40E8180B">
            <wp:extent cx="3934502" cy="27432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450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B" w:rsidRDefault="00D02F5B" w:rsidP="00D02F5B">
      <w:pPr>
        <w:pStyle w:val="ListParagraph"/>
        <w:numPr>
          <w:ilvl w:val="0"/>
          <w:numId w:val="42"/>
        </w:numPr>
        <w:spacing w:after="240" w:line="276" w:lineRule="auto"/>
      </w:pPr>
      <w:r>
        <w:t xml:space="preserve">After successfully installing this component, it will appear next time </w:t>
      </w:r>
      <w:proofErr w:type="spellStart"/>
      <w:r>
        <w:t>SigmaWin</w:t>
      </w:r>
      <w:proofErr w:type="spellEnd"/>
      <w:r>
        <w:t>+ is executed.</w:t>
      </w:r>
    </w:p>
    <w:sectPr w:rsidR="00D02F5B" w:rsidSect="007E4308">
      <w:headerReference w:type="default" r:id="rId27"/>
      <w:footerReference w:type="default" r:id="rId28"/>
      <w:pgSz w:w="12240" w:h="15840"/>
      <w:pgMar w:top="1440" w:right="1440" w:bottom="1440" w:left="1440" w:header="720" w:footer="6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55E" w:rsidRDefault="000E155E">
      <w:pPr>
        <w:spacing w:after="0" w:line="240" w:lineRule="auto"/>
      </w:pPr>
      <w:r>
        <w:separator/>
      </w:r>
    </w:p>
  </w:endnote>
  <w:endnote w:type="continuationSeparator" w:id="0">
    <w:p w:rsidR="000E155E" w:rsidRDefault="000E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altName w:val="MS Gothic"/>
    <w:charset w:val="80"/>
    <w:family w:val="swiss"/>
    <w:pitch w:val="variable"/>
    <w:sig w:usb0="00000000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E1F" w:rsidRDefault="006E7E1F" w:rsidP="00C97E6D">
    <w:pPr>
      <w:spacing w:after="0"/>
    </w:pPr>
  </w:p>
  <w:p w:rsidR="006E7E1F" w:rsidRDefault="003201EF" w:rsidP="007E4308">
    <w:pPr>
      <w:pStyle w:val="FooterOdd"/>
    </w:pPr>
    <w:r>
      <w:t>Revision 1</w:t>
    </w:r>
    <w:r w:rsidR="006E7E1F">
      <w:tab/>
    </w:r>
    <w:r w:rsidR="006E7E1F">
      <w:fldChar w:fldCharType="begin"/>
    </w:r>
    <w:r w:rsidR="006E7E1F">
      <w:instrText xml:space="preserve"> DATE  \@ "MMMM d, yyyy"  \* MERGEFORMAT </w:instrText>
    </w:r>
    <w:r w:rsidR="006E7E1F">
      <w:fldChar w:fldCharType="separate"/>
    </w:r>
    <w:r w:rsidR="00C7134F">
      <w:rPr>
        <w:noProof/>
      </w:rPr>
      <w:t>February 21, 2018</w:t>
    </w:r>
    <w:r w:rsidR="006E7E1F">
      <w:rPr>
        <w:noProof/>
      </w:rPr>
      <w:fldChar w:fldCharType="end"/>
    </w:r>
    <w:r w:rsidR="006E7E1F">
      <w:tab/>
      <w:t xml:space="preserve">Page </w:t>
    </w:r>
    <w:r w:rsidR="006E7E1F">
      <w:fldChar w:fldCharType="begin"/>
    </w:r>
    <w:r w:rsidR="006E7E1F">
      <w:instrText xml:space="preserve"> PAGE   \* MERGEFORMAT </w:instrText>
    </w:r>
    <w:r w:rsidR="006E7E1F">
      <w:fldChar w:fldCharType="separate"/>
    </w:r>
    <w:r w:rsidR="005C5BB6" w:rsidRPr="005C5BB6">
      <w:rPr>
        <w:noProof/>
        <w:szCs w:val="24"/>
      </w:rPr>
      <w:t>1</w:t>
    </w:r>
    <w:r w:rsidR="006E7E1F">
      <w:rPr>
        <w:noProof/>
        <w:szCs w:val="24"/>
      </w:rPr>
      <w:fldChar w:fldCharType="end"/>
    </w:r>
    <w:r w:rsidR="006E7E1F">
      <w:rPr>
        <w:noProof/>
        <w:szCs w:val="24"/>
      </w:rPr>
      <w:t xml:space="preserve"> of </w:t>
    </w:r>
    <w:fldSimple w:instr=" SECTIONPAGES   \* MERGEFORMAT ">
      <w:r w:rsidR="005C5BB6">
        <w:rPr>
          <w:noProof/>
        </w:rPr>
        <w:t>11</w:t>
      </w:r>
    </w:fldSimple>
  </w:p>
  <w:p w:rsidR="006E7E1F" w:rsidRDefault="006E7E1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55E" w:rsidRDefault="000E155E">
      <w:pPr>
        <w:spacing w:after="0" w:line="240" w:lineRule="auto"/>
      </w:pPr>
      <w:r>
        <w:separator/>
      </w:r>
    </w:p>
  </w:footnote>
  <w:footnote w:type="continuationSeparator" w:id="0">
    <w:p w:rsidR="000E155E" w:rsidRDefault="000E1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E1F" w:rsidRDefault="006E7E1F" w:rsidP="004D5DF8">
    <w:pPr>
      <w:pStyle w:val="Header"/>
      <w:ind w:left="-54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ED9E29" wp14:editId="4DD92F76">
              <wp:simplePos x="0" y="0"/>
              <wp:positionH relativeFrom="column">
                <wp:posOffset>-343535</wp:posOffset>
              </wp:positionH>
              <wp:positionV relativeFrom="paragraph">
                <wp:posOffset>50165</wp:posOffset>
              </wp:positionV>
              <wp:extent cx="3428365" cy="457200"/>
              <wp:effectExtent l="0" t="0" r="635" b="0"/>
              <wp:wrapNone/>
              <wp:docPr id="226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8365" cy="457200"/>
                      </a:xfrm>
                      <a:prstGeom prst="rect">
                        <a:avLst/>
                      </a:prstGeom>
                      <a:solidFill>
                        <a:srgbClr val="0056B9"/>
                      </a:solidFill>
                      <a:extLst/>
                    </wps:spPr>
                    <wps:txbx>
                      <w:txbxContent>
                        <w:sdt>
                          <w:sdtPr>
                            <w:rPr>
                              <w:rFonts w:ascii="Arial Black" w:hAnsi="Arial Black"/>
                              <w:color w:val="FFFFFF" w:themeColor="background1"/>
                              <w:sz w:val="40"/>
                              <w:szCs w:val="28"/>
                            </w:rPr>
                            <w:alias w:val="Title"/>
                            <w:id w:val="104687823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E7E1F" w:rsidRPr="00775D5C" w:rsidRDefault="006E7E1F">
                              <w:pPr>
                                <w:pStyle w:val="Header"/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  <w:szCs w:val="28"/>
                                </w:rPr>
                                <w:t>TECHNICAL</w:t>
                              </w:r>
                              <w:r w:rsidRPr="00775D5C"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  <w:szCs w:val="28"/>
                                </w:rPr>
                                <w:t xml:space="preserve"> NOTE</w:t>
                              </w:r>
                            </w:p>
                          </w:sdtContent>
                        </w:sdt>
                        <w:p w:rsidR="006E7E1F" w:rsidRDefault="006E7E1F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9" style="position:absolute;left:0;text-align:left;margin-left:-27.05pt;margin-top:3.95pt;width:269.9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" fillcolor="#0056b9" stroked="f">
              <v:textbox>
                <w:txbxContent>
                  <w:sdt>
                    <w:sdtPr>
                      <w:rPr>
                        <w:rFonts w:ascii="Arial Black" w:hAnsi="Arial Black"/>
                        <w:color w:val="FFFFFF" w:themeColor="background1"/>
                        <w:sz w:val="40"/>
                        <w:szCs w:val="28"/>
                      </w:rPr>
                      <w:alias w:val="Title"/>
                      <w:id w:val="1046878235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6E7E1F" w:rsidRPr="00775D5C" w:rsidRDefault="006E7E1F">
                        <w:pPr>
                          <w:pStyle w:val="Header"/>
                          <w:rPr>
                            <w:rFonts w:ascii="Arial Black" w:hAnsi="Arial Black"/>
                            <w:color w:val="FFFFFF" w:themeColor="background1"/>
                            <w:sz w:val="40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40"/>
                            <w:szCs w:val="28"/>
                          </w:rPr>
                          <w:t>TECHNICAL</w:t>
                        </w:r>
                        <w:r w:rsidRPr="00775D5C">
                          <w:rPr>
                            <w:rFonts w:ascii="Arial Black" w:hAnsi="Arial Black"/>
                            <w:color w:val="FFFFFF" w:themeColor="background1"/>
                            <w:sz w:val="40"/>
                            <w:szCs w:val="28"/>
                          </w:rPr>
                          <w:t xml:space="preserve"> NOTE</w:t>
                        </w:r>
                      </w:p>
                    </w:sdtContent>
                  </w:sdt>
                  <w:p w:rsidR="006E7E1F" w:rsidRDefault="006E7E1F"/>
                </w:txbxContent>
              </v:textbox>
            </v:rect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1FFE8DEC" wp14:editId="0397583A">
          <wp:simplePos x="0" y="0"/>
          <wp:positionH relativeFrom="column">
            <wp:posOffset>3195320</wp:posOffset>
          </wp:positionH>
          <wp:positionV relativeFrom="paragraph">
            <wp:posOffset>35560</wp:posOffset>
          </wp:positionV>
          <wp:extent cx="3127375" cy="480695"/>
          <wp:effectExtent l="19050" t="0" r="0" b="0"/>
          <wp:wrapSquare wrapText="bothSides"/>
          <wp:docPr id="2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7375" cy="480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E7E1F" w:rsidRDefault="006E7E1F" w:rsidP="00D5583A">
    <w:pPr>
      <w:pStyle w:val="Header"/>
      <w:spacing w:after="0"/>
      <w:ind w:left="-547"/>
    </w:pPr>
  </w:p>
  <w:p w:rsidR="006E7E1F" w:rsidRPr="00062830" w:rsidRDefault="006E7E1F" w:rsidP="00D5583A">
    <w:pPr>
      <w:pStyle w:val="Header"/>
      <w:spacing w:after="0"/>
      <w:ind w:left="-547"/>
      <w:rPr>
        <w:sz w:val="24"/>
      </w:rPr>
    </w:pPr>
  </w:p>
  <w:tbl>
    <w:tblPr>
      <w:tblStyle w:val="TableGrid"/>
      <w:tblW w:w="10530" w:type="dxa"/>
      <w:tblInd w:w="-432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6750"/>
      <w:gridCol w:w="3780"/>
    </w:tblGrid>
    <w:tr w:rsidR="006E7E1F" w:rsidRPr="00AB2320" w:rsidTr="000422AE">
      <w:trPr>
        <w:trHeight w:val="627"/>
      </w:trPr>
      <w:tc>
        <w:tcPr>
          <w:tcW w:w="10530" w:type="dxa"/>
          <w:gridSpan w:val="2"/>
          <w:vAlign w:val="center"/>
        </w:tcPr>
        <w:p w:rsidR="006E7E1F" w:rsidRPr="00AB2320" w:rsidRDefault="006E7E1F" w:rsidP="0009618C">
          <w:pPr>
            <w:pStyle w:val="Header2"/>
            <w:rPr>
              <w:sz w:val="32"/>
            </w:rPr>
          </w:pPr>
          <w:r w:rsidRPr="00296893">
            <w:rPr>
              <w:color w:val="0056B9"/>
              <w:sz w:val="32"/>
            </w:rPr>
            <w:t>Title:</w:t>
          </w:r>
          <w:r w:rsidRPr="000422AE">
            <w:rPr>
              <w:color w:val="0056B9"/>
              <w:sz w:val="32"/>
            </w:rPr>
            <w:t xml:space="preserve"> </w:t>
          </w:r>
          <w:proofErr w:type="spellStart"/>
          <w:r w:rsidR="0009618C">
            <w:rPr>
              <w:b w:val="0"/>
              <w:sz w:val="32"/>
            </w:rPr>
            <w:t>SigmaWin</w:t>
          </w:r>
          <w:proofErr w:type="spellEnd"/>
          <w:r w:rsidR="0009618C">
            <w:rPr>
              <w:b w:val="0"/>
              <w:sz w:val="32"/>
            </w:rPr>
            <w:t>+ Setup Guide for Sigma-5-SD</w:t>
          </w:r>
        </w:p>
      </w:tc>
    </w:tr>
    <w:tr w:rsidR="006E7E1F" w:rsidTr="000422AE">
      <w:trPr>
        <w:trHeight w:val="510"/>
      </w:trPr>
      <w:tc>
        <w:tcPr>
          <w:tcW w:w="6750" w:type="dxa"/>
          <w:vAlign w:val="center"/>
        </w:tcPr>
        <w:p w:rsidR="006E7E1F" w:rsidRPr="00AB2320" w:rsidRDefault="006E7E1F" w:rsidP="006A10E4">
          <w:pPr>
            <w:pStyle w:val="Header2"/>
            <w:ind w:left="1332" w:hanging="1332"/>
          </w:pPr>
          <w:r w:rsidRPr="00296893">
            <w:rPr>
              <w:color w:val="0056B9"/>
            </w:rPr>
            <w:t>Product(s):</w:t>
          </w:r>
          <w:r>
            <w:tab/>
          </w:r>
          <w:proofErr w:type="spellStart"/>
          <w:r w:rsidR="0009618C">
            <w:rPr>
              <w:b w:val="0"/>
              <w:sz w:val="18"/>
            </w:rPr>
            <w:t>SigmaWin</w:t>
          </w:r>
          <w:proofErr w:type="spellEnd"/>
          <w:r w:rsidR="0009618C">
            <w:rPr>
              <w:b w:val="0"/>
              <w:sz w:val="18"/>
            </w:rPr>
            <w:t>+ Ver. 5.75</w:t>
          </w:r>
          <w:r>
            <w:rPr>
              <w:b w:val="0"/>
              <w:sz w:val="18"/>
            </w:rPr>
            <w:t xml:space="preserve"> or above,  Sigma-5-SD Series</w:t>
          </w:r>
        </w:p>
      </w:tc>
      <w:tc>
        <w:tcPr>
          <w:tcW w:w="3780" w:type="dxa"/>
          <w:vAlign w:val="center"/>
        </w:tcPr>
        <w:p w:rsidR="006E7E1F" w:rsidRDefault="006E7E1F" w:rsidP="00CD62C2">
          <w:pPr>
            <w:pStyle w:val="Header2"/>
          </w:pPr>
          <w:r w:rsidRPr="00296893">
            <w:rPr>
              <w:color w:val="0056B9"/>
            </w:rPr>
            <w:t>Doc. No.</w:t>
          </w:r>
          <w:r w:rsidRPr="000422AE">
            <w:rPr>
              <w:color w:val="0056B9"/>
            </w:rPr>
            <w:t xml:space="preserve"> </w:t>
          </w:r>
          <w:r>
            <w:rPr>
              <w:b w:val="0"/>
              <w:sz w:val="18"/>
              <w:szCs w:val="18"/>
            </w:rPr>
            <w:t>TN.</w:t>
          </w:r>
          <w:r w:rsidR="005B65FF">
            <w:rPr>
              <w:b w:val="0"/>
              <w:sz w:val="18"/>
              <w:szCs w:val="18"/>
            </w:rPr>
            <w:t>SIGMASD.01</w:t>
          </w:r>
        </w:p>
      </w:tc>
    </w:tr>
  </w:tbl>
  <w:p w:rsidR="006E7E1F" w:rsidRPr="00D5583A" w:rsidRDefault="006E7E1F" w:rsidP="00D5583A">
    <w:pPr>
      <w:tabs>
        <w:tab w:val="center" w:pos="4320"/>
        <w:tab w:val="right" w:pos="8640"/>
      </w:tabs>
      <w:spacing w:after="0"/>
      <w:ind w:left="-54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00A6114E"/>
    <w:multiLevelType w:val="hybridMultilevel"/>
    <w:tmpl w:val="30268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A285D"/>
    <w:multiLevelType w:val="hybridMultilevel"/>
    <w:tmpl w:val="4F2CBB9C"/>
    <w:lvl w:ilvl="0" w:tplc="05307F16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B79DB"/>
    <w:multiLevelType w:val="hybridMultilevel"/>
    <w:tmpl w:val="D7DA51BC"/>
    <w:lvl w:ilvl="0" w:tplc="DF16EFC4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035DEF"/>
    <w:multiLevelType w:val="hybridMultilevel"/>
    <w:tmpl w:val="A69EAACA"/>
    <w:lvl w:ilvl="0" w:tplc="0409000F">
      <w:start w:val="1"/>
      <w:numFmt w:val="decimal"/>
      <w:lvlText w:val="%1."/>
      <w:lvlJc w:val="left"/>
      <w:pPr>
        <w:ind w:left="1267" w:hanging="360"/>
      </w:p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8">
    <w:nsid w:val="199400ED"/>
    <w:multiLevelType w:val="hybridMultilevel"/>
    <w:tmpl w:val="6A3609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C5F29B2"/>
    <w:multiLevelType w:val="hybridMultilevel"/>
    <w:tmpl w:val="8CAC1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0F3F80"/>
    <w:multiLevelType w:val="hybridMultilevel"/>
    <w:tmpl w:val="EE968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26B63"/>
    <w:multiLevelType w:val="multilevel"/>
    <w:tmpl w:val="2092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0B66965"/>
    <w:multiLevelType w:val="hybridMultilevel"/>
    <w:tmpl w:val="4C1897D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>
    <w:nsid w:val="32540FC6"/>
    <w:multiLevelType w:val="hybridMultilevel"/>
    <w:tmpl w:val="B1E4F4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9605277"/>
    <w:multiLevelType w:val="hybridMultilevel"/>
    <w:tmpl w:val="76FC2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F5D8E"/>
    <w:multiLevelType w:val="hybridMultilevel"/>
    <w:tmpl w:val="EC646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A27260"/>
    <w:multiLevelType w:val="hybridMultilevel"/>
    <w:tmpl w:val="44BA1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BE2433"/>
    <w:multiLevelType w:val="hybridMultilevel"/>
    <w:tmpl w:val="E7C87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AC04B0"/>
    <w:multiLevelType w:val="hybridMultilevel"/>
    <w:tmpl w:val="796454C2"/>
    <w:lvl w:ilvl="0" w:tplc="8B2445FE">
      <w:start w:val="1"/>
      <w:numFmt w:val="decimal"/>
      <w:lvlText w:val="C.%1."/>
      <w:lvlJc w:val="left"/>
      <w:pPr>
        <w:ind w:left="36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6D52952"/>
    <w:multiLevelType w:val="hybridMultilevel"/>
    <w:tmpl w:val="BD40E992"/>
    <w:lvl w:ilvl="0" w:tplc="2BBE745A">
      <w:start w:val="1"/>
      <w:numFmt w:val="upperLetter"/>
      <w:pStyle w:val="HeadingAppendix"/>
      <w:lvlText w:val="Appendix %1:"/>
      <w:lvlJc w:val="left"/>
      <w:pPr>
        <w:ind w:left="162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0D6E2C"/>
    <w:multiLevelType w:val="hybridMultilevel"/>
    <w:tmpl w:val="AD02D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3E4F7D"/>
    <w:multiLevelType w:val="hybridMultilevel"/>
    <w:tmpl w:val="525C21D6"/>
    <w:lvl w:ilvl="0" w:tplc="9E9C2D06">
      <w:start w:val="1"/>
      <w:numFmt w:val="upperLetter"/>
      <w:lvlText w:val="Appendix %1: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685C92"/>
    <w:multiLevelType w:val="multilevel"/>
    <w:tmpl w:val="85988B5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63051446"/>
    <w:multiLevelType w:val="hybridMultilevel"/>
    <w:tmpl w:val="B21C5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441D4F"/>
    <w:multiLevelType w:val="hybridMultilevel"/>
    <w:tmpl w:val="21B8F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B992AD3"/>
    <w:multiLevelType w:val="hybridMultilevel"/>
    <w:tmpl w:val="2EB2ADC6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8">
    <w:nsid w:val="6E435990"/>
    <w:multiLevelType w:val="hybridMultilevel"/>
    <w:tmpl w:val="78A49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990E11"/>
    <w:multiLevelType w:val="hybridMultilevel"/>
    <w:tmpl w:val="C5D2AFEA"/>
    <w:lvl w:ilvl="0" w:tplc="AB3A48D8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05F2BBB"/>
    <w:multiLevelType w:val="hybridMultilevel"/>
    <w:tmpl w:val="B7F2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EE0077"/>
    <w:multiLevelType w:val="hybridMultilevel"/>
    <w:tmpl w:val="888E48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46F1CA7"/>
    <w:multiLevelType w:val="hybridMultilevel"/>
    <w:tmpl w:val="7E88B070"/>
    <w:lvl w:ilvl="0" w:tplc="28DCD21C">
      <w:start w:val="1"/>
      <w:numFmt w:val="upperLetter"/>
      <w:lvlText w:val="Appendix %1: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32587A"/>
    <w:multiLevelType w:val="hybridMultilevel"/>
    <w:tmpl w:val="07B63944"/>
    <w:lvl w:ilvl="0" w:tplc="7CFA28E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477337"/>
    <w:multiLevelType w:val="hybridMultilevel"/>
    <w:tmpl w:val="888E48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E890FAA"/>
    <w:multiLevelType w:val="hybridMultilevel"/>
    <w:tmpl w:val="36A028B4"/>
    <w:lvl w:ilvl="0" w:tplc="5C1E6FF2">
      <w:start w:val="1"/>
      <w:numFmt w:val="decimal"/>
      <w:lvlText w:val="B.%1."/>
      <w:lvlJc w:val="left"/>
      <w:pPr>
        <w:ind w:left="36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FD5503B"/>
    <w:multiLevelType w:val="hybridMultilevel"/>
    <w:tmpl w:val="62826DA6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24"/>
  </w:num>
  <w:num w:numId="8">
    <w:abstractNumId w:val="21"/>
  </w:num>
  <w:num w:numId="9">
    <w:abstractNumId w:val="10"/>
  </w:num>
  <w:num w:numId="10">
    <w:abstractNumId w:val="25"/>
  </w:num>
  <w:num w:numId="11">
    <w:abstractNumId w:val="4"/>
  </w:num>
  <w:num w:numId="12">
    <w:abstractNumId w:val="36"/>
  </w:num>
  <w:num w:numId="13">
    <w:abstractNumId w:val="19"/>
  </w:num>
  <w:num w:numId="14">
    <w:abstractNumId w:val="17"/>
  </w:num>
  <w:num w:numId="15">
    <w:abstractNumId w:val="24"/>
  </w:num>
  <w:num w:numId="16">
    <w:abstractNumId w:val="24"/>
  </w:num>
  <w:num w:numId="17">
    <w:abstractNumId w:val="24"/>
  </w:num>
  <w:num w:numId="18">
    <w:abstractNumId w:val="24"/>
  </w:num>
  <w:num w:numId="19">
    <w:abstractNumId w:val="24"/>
  </w:num>
  <w:num w:numId="20">
    <w:abstractNumId w:val="24"/>
  </w:num>
  <w:num w:numId="21">
    <w:abstractNumId w:val="29"/>
  </w:num>
  <w:num w:numId="22">
    <w:abstractNumId w:val="24"/>
  </w:num>
  <w:num w:numId="23">
    <w:abstractNumId w:val="24"/>
  </w:num>
  <w:num w:numId="24">
    <w:abstractNumId w:val="7"/>
  </w:num>
  <w:num w:numId="25">
    <w:abstractNumId w:val="9"/>
  </w:num>
  <w:num w:numId="26">
    <w:abstractNumId w:val="33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6"/>
  </w:num>
  <w:num w:numId="30">
    <w:abstractNumId w:val="27"/>
  </w:num>
  <w:num w:numId="31">
    <w:abstractNumId w:val="26"/>
  </w:num>
  <w:num w:numId="32">
    <w:abstractNumId w:val="18"/>
  </w:num>
  <w:num w:numId="33">
    <w:abstractNumId w:val="11"/>
  </w:num>
  <w:num w:numId="34">
    <w:abstractNumId w:val="22"/>
  </w:num>
  <w:num w:numId="35">
    <w:abstractNumId w:val="35"/>
  </w:num>
  <w:num w:numId="36">
    <w:abstractNumId w:val="15"/>
  </w:num>
  <w:num w:numId="37">
    <w:abstractNumId w:val="34"/>
  </w:num>
  <w:num w:numId="38">
    <w:abstractNumId w:val="14"/>
  </w:num>
  <w:num w:numId="39">
    <w:abstractNumId w:val="31"/>
  </w:num>
  <w:num w:numId="40">
    <w:abstractNumId w:val="20"/>
  </w:num>
  <w:num w:numId="41">
    <w:abstractNumId w:val="8"/>
  </w:num>
  <w:num w:numId="42">
    <w:abstractNumId w:val="16"/>
  </w:num>
  <w:num w:numId="43">
    <w:abstractNumId w:val="30"/>
  </w:num>
  <w:num w:numId="44">
    <w:abstractNumId w:val="23"/>
  </w:num>
  <w:num w:numId="45">
    <w:abstractNumId w:val="32"/>
  </w:num>
  <w:num w:numId="46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D5C"/>
    <w:rsid w:val="00001775"/>
    <w:rsid w:val="00001F87"/>
    <w:rsid w:val="00002497"/>
    <w:rsid w:val="00004740"/>
    <w:rsid w:val="00010CA6"/>
    <w:rsid w:val="00014A6E"/>
    <w:rsid w:val="00014B69"/>
    <w:rsid w:val="00015609"/>
    <w:rsid w:val="00015969"/>
    <w:rsid w:val="00015C90"/>
    <w:rsid w:val="00023E99"/>
    <w:rsid w:val="000261C4"/>
    <w:rsid w:val="000329E9"/>
    <w:rsid w:val="00032F33"/>
    <w:rsid w:val="000378A1"/>
    <w:rsid w:val="00037C29"/>
    <w:rsid w:val="00037C56"/>
    <w:rsid w:val="00041F48"/>
    <w:rsid w:val="00042120"/>
    <w:rsid w:val="000422AE"/>
    <w:rsid w:val="00043A3A"/>
    <w:rsid w:val="00046561"/>
    <w:rsid w:val="000473DB"/>
    <w:rsid w:val="00050F9A"/>
    <w:rsid w:val="00052D8A"/>
    <w:rsid w:val="00054E0E"/>
    <w:rsid w:val="00056C0D"/>
    <w:rsid w:val="00056E95"/>
    <w:rsid w:val="00060591"/>
    <w:rsid w:val="000605F9"/>
    <w:rsid w:val="00062830"/>
    <w:rsid w:val="00063269"/>
    <w:rsid w:val="00064336"/>
    <w:rsid w:val="000658F3"/>
    <w:rsid w:val="00066DAD"/>
    <w:rsid w:val="00071DD9"/>
    <w:rsid w:val="00074BA1"/>
    <w:rsid w:val="00075B16"/>
    <w:rsid w:val="00076394"/>
    <w:rsid w:val="0007658F"/>
    <w:rsid w:val="00076901"/>
    <w:rsid w:val="00076AEA"/>
    <w:rsid w:val="00081129"/>
    <w:rsid w:val="00081190"/>
    <w:rsid w:val="000826ED"/>
    <w:rsid w:val="0008780C"/>
    <w:rsid w:val="000906F1"/>
    <w:rsid w:val="00090FBC"/>
    <w:rsid w:val="00092E1D"/>
    <w:rsid w:val="00094986"/>
    <w:rsid w:val="0009618C"/>
    <w:rsid w:val="000A10E2"/>
    <w:rsid w:val="000A3AB1"/>
    <w:rsid w:val="000A424C"/>
    <w:rsid w:val="000A43E3"/>
    <w:rsid w:val="000A5495"/>
    <w:rsid w:val="000A6A28"/>
    <w:rsid w:val="000A727A"/>
    <w:rsid w:val="000B0DAE"/>
    <w:rsid w:val="000B6BC0"/>
    <w:rsid w:val="000B7829"/>
    <w:rsid w:val="000C1EEE"/>
    <w:rsid w:val="000C2B44"/>
    <w:rsid w:val="000C3401"/>
    <w:rsid w:val="000C4D38"/>
    <w:rsid w:val="000C4E3F"/>
    <w:rsid w:val="000C4E9A"/>
    <w:rsid w:val="000C7F26"/>
    <w:rsid w:val="000D0F98"/>
    <w:rsid w:val="000D354E"/>
    <w:rsid w:val="000D5EDE"/>
    <w:rsid w:val="000E155E"/>
    <w:rsid w:val="000E1AE9"/>
    <w:rsid w:val="000E2544"/>
    <w:rsid w:val="000E455F"/>
    <w:rsid w:val="000E617C"/>
    <w:rsid w:val="000F48A1"/>
    <w:rsid w:val="000F5F68"/>
    <w:rsid w:val="00102CC1"/>
    <w:rsid w:val="0010431E"/>
    <w:rsid w:val="00104DF6"/>
    <w:rsid w:val="0010580E"/>
    <w:rsid w:val="001074C4"/>
    <w:rsid w:val="0011208C"/>
    <w:rsid w:val="00112F04"/>
    <w:rsid w:val="00125794"/>
    <w:rsid w:val="00126249"/>
    <w:rsid w:val="0012681B"/>
    <w:rsid w:val="00127994"/>
    <w:rsid w:val="001313C5"/>
    <w:rsid w:val="00133198"/>
    <w:rsid w:val="00135E5C"/>
    <w:rsid w:val="00142262"/>
    <w:rsid w:val="00145700"/>
    <w:rsid w:val="00155644"/>
    <w:rsid w:val="00164753"/>
    <w:rsid w:val="001650E2"/>
    <w:rsid w:val="00165342"/>
    <w:rsid w:val="001703D1"/>
    <w:rsid w:val="00171916"/>
    <w:rsid w:val="00172A75"/>
    <w:rsid w:val="00176117"/>
    <w:rsid w:val="00183B40"/>
    <w:rsid w:val="00186CA2"/>
    <w:rsid w:val="00190FC9"/>
    <w:rsid w:val="00193C9E"/>
    <w:rsid w:val="001A05D9"/>
    <w:rsid w:val="001A1551"/>
    <w:rsid w:val="001A33EC"/>
    <w:rsid w:val="001A6584"/>
    <w:rsid w:val="001C60EA"/>
    <w:rsid w:val="001C706F"/>
    <w:rsid w:val="001D60AF"/>
    <w:rsid w:val="001D6ED7"/>
    <w:rsid w:val="001E256C"/>
    <w:rsid w:val="001E55A5"/>
    <w:rsid w:val="001E67B6"/>
    <w:rsid w:val="001E7540"/>
    <w:rsid w:val="001E79C7"/>
    <w:rsid w:val="001F0969"/>
    <w:rsid w:val="001F1DF6"/>
    <w:rsid w:val="001F2B75"/>
    <w:rsid w:val="001F38E7"/>
    <w:rsid w:val="001F3C9B"/>
    <w:rsid w:val="001F46A6"/>
    <w:rsid w:val="001F5560"/>
    <w:rsid w:val="001F67D4"/>
    <w:rsid w:val="00201E45"/>
    <w:rsid w:val="00202E70"/>
    <w:rsid w:val="00206E56"/>
    <w:rsid w:val="0021016E"/>
    <w:rsid w:val="002106DD"/>
    <w:rsid w:val="00213DFF"/>
    <w:rsid w:val="00214329"/>
    <w:rsid w:val="00214B24"/>
    <w:rsid w:val="0021581E"/>
    <w:rsid w:val="00221087"/>
    <w:rsid w:val="002213E5"/>
    <w:rsid w:val="002240E4"/>
    <w:rsid w:val="00224EA3"/>
    <w:rsid w:val="002266C4"/>
    <w:rsid w:val="002269BD"/>
    <w:rsid w:val="002269F7"/>
    <w:rsid w:val="0022733F"/>
    <w:rsid w:val="002321A6"/>
    <w:rsid w:val="0023608F"/>
    <w:rsid w:val="002420EB"/>
    <w:rsid w:val="00242475"/>
    <w:rsid w:val="00246AF6"/>
    <w:rsid w:val="00246E07"/>
    <w:rsid w:val="00247EAD"/>
    <w:rsid w:val="002505BB"/>
    <w:rsid w:val="0025157E"/>
    <w:rsid w:val="00251EAE"/>
    <w:rsid w:val="00251EDE"/>
    <w:rsid w:val="0025342C"/>
    <w:rsid w:val="002560A8"/>
    <w:rsid w:val="00256AA2"/>
    <w:rsid w:val="00257D9D"/>
    <w:rsid w:val="00270524"/>
    <w:rsid w:val="00275177"/>
    <w:rsid w:val="00275745"/>
    <w:rsid w:val="002757B2"/>
    <w:rsid w:val="00275F0A"/>
    <w:rsid w:val="00280555"/>
    <w:rsid w:val="00281C90"/>
    <w:rsid w:val="00283933"/>
    <w:rsid w:val="00285CE4"/>
    <w:rsid w:val="00286C2B"/>
    <w:rsid w:val="00290991"/>
    <w:rsid w:val="00296893"/>
    <w:rsid w:val="002A6808"/>
    <w:rsid w:val="002B13A2"/>
    <w:rsid w:val="002B2062"/>
    <w:rsid w:val="002B2298"/>
    <w:rsid w:val="002B2388"/>
    <w:rsid w:val="002B28D0"/>
    <w:rsid w:val="002B42EC"/>
    <w:rsid w:val="002B6D77"/>
    <w:rsid w:val="002C3375"/>
    <w:rsid w:val="002D06AE"/>
    <w:rsid w:val="002D08BC"/>
    <w:rsid w:val="002D26BF"/>
    <w:rsid w:val="002D3501"/>
    <w:rsid w:val="002D549E"/>
    <w:rsid w:val="002D5A7D"/>
    <w:rsid w:val="002E5A13"/>
    <w:rsid w:val="002E755C"/>
    <w:rsid w:val="002F47F0"/>
    <w:rsid w:val="002F4E28"/>
    <w:rsid w:val="00301492"/>
    <w:rsid w:val="003053D2"/>
    <w:rsid w:val="00307790"/>
    <w:rsid w:val="00312E94"/>
    <w:rsid w:val="00314375"/>
    <w:rsid w:val="00314E11"/>
    <w:rsid w:val="003178F8"/>
    <w:rsid w:val="003201EF"/>
    <w:rsid w:val="003223F0"/>
    <w:rsid w:val="00322D31"/>
    <w:rsid w:val="003245E5"/>
    <w:rsid w:val="003256B1"/>
    <w:rsid w:val="00330A91"/>
    <w:rsid w:val="00330B2E"/>
    <w:rsid w:val="0033428F"/>
    <w:rsid w:val="003372CC"/>
    <w:rsid w:val="00344188"/>
    <w:rsid w:val="00345136"/>
    <w:rsid w:val="00353392"/>
    <w:rsid w:val="003547C2"/>
    <w:rsid w:val="00354F0B"/>
    <w:rsid w:val="00360AC8"/>
    <w:rsid w:val="00360BEF"/>
    <w:rsid w:val="00365A4B"/>
    <w:rsid w:val="00367E41"/>
    <w:rsid w:val="00370812"/>
    <w:rsid w:val="003716DB"/>
    <w:rsid w:val="00372A05"/>
    <w:rsid w:val="00375654"/>
    <w:rsid w:val="00376FE2"/>
    <w:rsid w:val="0038771D"/>
    <w:rsid w:val="003917D5"/>
    <w:rsid w:val="003924AF"/>
    <w:rsid w:val="00393862"/>
    <w:rsid w:val="003A0105"/>
    <w:rsid w:val="003A2253"/>
    <w:rsid w:val="003A3445"/>
    <w:rsid w:val="003A43C4"/>
    <w:rsid w:val="003A64E2"/>
    <w:rsid w:val="003A7D14"/>
    <w:rsid w:val="003B0F24"/>
    <w:rsid w:val="003B2764"/>
    <w:rsid w:val="003B3FBD"/>
    <w:rsid w:val="003B62FF"/>
    <w:rsid w:val="003C2239"/>
    <w:rsid w:val="003C378B"/>
    <w:rsid w:val="003C4BD0"/>
    <w:rsid w:val="003C75F7"/>
    <w:rsid w:val="003C76DB"/>
    <w:rsid w:val="003D1995"/>
    <w:rsid w:val="003D2E42"/>
    <w:rsid w:val="003D3609"/>
    <w:rsid w:val="003D7514"/>
    <w:rsid w:val="003E0048"/>
    <w:rsid w:val="003E3768"/>
    <w:rsid w:val="003E475C"/>
    <w:rsid w:val="003E6F3F"/>
    <w:rsid w:val="003E78CC"/>
    <w:rsid w:val="003F035C"/>
    <w:rsid w:val="003F0FF5"/>
    <w:rsid w:val="003F2BA4"/>
    <w:rsid w:val="0040482D"/>
    <w:rsid w:val="00404BB6"/>
    <w:rsid w:val="004051D3"/>
    <w:rsid w:val="00411CAA"/>
    <w:rsid w:val="00416046"/>
    <w:rsid w:val="0041658C"/>
    <w:rsid w:val="00416E4A"/>
    <w:rsid w:val="0042080C"/>
    <w:rsid w:val="0042374A"/>
    <w:rsid w:val="00433FFD"/>
    <w:rsid w:val="00434179"/>
    <w:rsid w:val="004350E9"/>
    <w:rsid w:val="004358B6"/>
    <w:rsid w:val="00436039"/>
    <w:rsid w:val="00440642"/>
    <w:rsid w:val="0044111E"/>
    <w:rsid w:val="00441503"/>
    <w:rsid w:val="004422ED"/>
    <w:rsid w:val="0044414F"/>
    <w:rsid w:val="004506C9"/>
    <w:rsid w:val="00452A2A"/>
    <w:rsid w:val="0045520C"/>
    <w:rsid w:val="004556F2"/>
    <w:rsid w:val="004571F9"/>
    <w:rsid w:val="00460AAE"/>
    <w:rsid w:val="00465F6A"/>
    <w:rsid w:val="00466097"/>
    <w:rsid w:val="0046738E"/>
    <w:rsid w:val="00471443"/>
    <w:rsid w:val="00472803"/>
    <w:rsid w:val="00482AD4"/>
    <w:rsid w:val="00491CCD"/>
    <w:rsid w:val="00493A63"/>
    <w:rsid w:val="00493C71"/>
    <w:rsid w:val="0049517A"/>
    <w:rsid w:val="004A6B1B"/>
    <w:rsid w:val="004A780E"/>
    <w:rsid w:val="004B3139"/>
    <w:rsid w:val="004B66B6"/>
    <w:rsid w:val="004C4956"/>
    <w:rsid w:val="004D3FE7"/>
    <w:rsid w:val="004D49C3"/>
    <w:rsid w:val="004D4FCE"/>
    <w:rsid w:val="004D5708"/>
    <w:rsid w:val="004D5DF8"/>
    <w:rsid w:val="004E1C7B"/>
    <w:rsid w:val="004F027E"/>
    <w:rsid w:val="004F3C72"/>
    <w:rsid w:val="004F40BD"/>
    <w:rsid w:val="004F7367"/>
    <w:rsid w:val="00500B3F"/>
    <w:rsid w:val="00500E6A"/>
    <w:rsid w:val="0050114C"/>
    <w:rsid w:val="00502056"/>
    <w:rsid w:val="00504797"/>
    <w:rsid w:val="00510CCA"/>
    <w:rsid w:val="00510FEE"/>
    <w:rsid w:val="00511A13"/>
    <w:rsid w:val="00511F46"/>
    <w:rsid w:val="005131EF"/>
    <w:rsid w:val="00535BA5"/>
    <w:rsid w:val="00535FA7"/>
    <w:rsid w:val="00543B28"/>
    <w:rsid w:val="00546050"/>
    <w:rsid w:val="005469E0"/>
    <w:rsid w:val="0055145A"/>
    <w:rsid w:val="00552C44"/>
    <w:rsid w:val="0055386F"/>
    <w:rsid w:val="005541C7"/>
    <w:rsid w:val="00560143"/>
    <w:rsid w:val="005649D1"/>
    <w:rsid w:val="00567F37"/>
    <w:rsid w:val="00571E77"/>
    <w:rsid w:val="00571EDC"/>
    <w:rsid w:val="00572843"/>
    <w:rsid w:val="005759DA"/>
    <w:rsid w:val="00575DE6"/>
    <w:rsid w:val="00585DB3"/>
    <w:rsid w:val="00587606"/>
    <w:rsid w:val="00587626"/>
    <w:rsid w:val="005901BE"/>
    <w:rsid w:val="00594523"/>
    <w:rsid w:val="00594B68"/>
    <w:rsid w:val="005A7203"/>
    <w:rsid w:val="005B5F3F"/>
    <w:rsid w:val="005B65FF"/>
    <w:rsid w:val="005C01DA"/>
    <w:rsid w:val="005C1BB3"/>
    <w:rsid w:val="005C5BB6"/>
    <w:rsid w:val="005C79BE"/>
    <w:rsid w:val="005D19E1"/>
    <w:rsid w:val="005D47B2"/>
    <w:rsid w:val="005D5FF4"/>
    <w:rsid w:val="005D68B6"/>
    <w:rsid w:val="005E0E19"/>
    <w:rsid w:val="005E17E7"/>
    <w:rsid w:val="005E2413"/>
    <w:rsid w:val="005E26A3"/>
    <w:rsid w:val="005E2E6B"/>
    <w:rsid w:val="005F0D4A"/>
    <w:rsid w:val="005F1AF2"/>
    <w:rsid w:val="005F1B0B"/>
    <w:rsid w:val="005F46B6"/>
    <w:rsid w:val="005F47A5"/>
    <w:rsid w:val="005F6390"/>
    <w:rsid w:val="005F6780"/>
    <w:rsid w:val="006028F4"/>
    <w:rsid w:val="00605CE0"/>
    <w:rsid w:val="00605EEE"/>
    <w:rsid w:val="0061112B"/>
    <w:rsid w:val="00616D2B"/>
    <w:rsid w:val="006177E7"/>
    <w:rsid w:val="00624CA3"/>
    <w:rsid w:val="006251FF"/>
    <w:rsid w:val="00627499"/>
    <w:rsid w:val="00631915"/>
    <w:rsid w:val="00631DC3"/>
    <w:rsid w:val="006370E3"/>
    <w:rsid w:val="0063767F"/>
    <w:rsid w:val="00641771"/>
    <w:rsid w:val="00641A2F"/>
    <w:rsid w:val="0064434A"/>
    <w:rsid w:val="0064448B"/>
    <w:rsid w:val="00644AA6"/>
    <w:rsid w:val="00645E94"/>
    <w:rsid w:val="006460BB"/>
    <w:rsid w:val="00646EF9"/>
    <w:rsid w:val="00646F28"/>
    <w:rsid w:val="006512BA"/>
    <w:rsid w:val="0065542F"/>
    <w:rsid w:val="006563B3"/>
    <w:rsid w:val="00661E72"/>
    <w:rsid w:val="00667CAA"/>
    <w:rsid w:val="0067253E"/>
    <w:rsid w:val="0067477E"/>
    <w:rsid w:val="00682641"/>
    <w:rsid w:val="00685C84"/>
    <w:rsid w:val="006864D3"/>
    <w:rsid w:val="00687493"/>
    <w:rsid w:val="0069357E"/>
    <w:rsid w:val="0069548D"/>
    <w:rsid w:val="006A022A"/>
    <w:rsid w:val="006A10E4"/>
    <w:rsid w:val="006A1F05"/>
    <w:rsid w:val="006A50B2"/>
    <w:rsid w:val="006A6897"/>
    <w:rsid w:val="006A74C8"/>
    <w:rsid w:val="006B1994"/>
    <w:rsid w:val="006B335A"/>
    <w:rsid w:val="006B40AE"/>
    <w:rsid w:val="006B62E0"/>
    <w:rsid w:val="006B66B8"/>
    <w:rsid w:val="006C0325"/>
    <w:rsid w:val="006C1959"/>
    <w:rsid w:val="006C31FA"/>
    <w:rsid w:val="006C34C4"/>
    <w:rsid w:val="006C41C6"/>
    <w:rsid w:val="006C448E"/>
    <w:rsid w:val="006C6203"/>
    <w:rsid w:val="006D0190"/>
    <w:rsid w:val="006D200F"/>
    <w:rsid w:val="006D629A"/>
    <w:rsid w:val="006E1C34"/>
    <w:rsid w:val="006E4B3A"/>
    <w:rsid w:val="006E7E1F"/>
    <w:rsid w:val="006F0495"/>
    <w:rsid w:val="006F084A"/>
    <w:rsid w:val="006F3718"/>
    <w:rsid w:val="00700E53"/>
    <w:rsid w:val="007026E4"/>
    <w:rsid w:val="00706949"/>
    <w:rsid w:val="00710562"/>
    <w:rsid w:val="00715AB4"/>
    <w:rsid w:val="0071725E"/>
    <w:rsid w:val="0072040F"/>
    <w:rsid w:val="00720686"/>
    <w:rsid w:val="00720EAA"/>
    <w:rsid w:val="00722834"/>
    <w:rsid w:val="0072585F"/>
    <w:rsid w:val="007263F5"/>
    <w:rsid w:val="00726AD4"/>
    <w:rsid w:val="007300A7"/>
    <w:rsid w:val="007306F6"/>
    <w:rsid w:val="00730C49"/>
    <w:rsid w:val="0073369E"/>
    <w:rsid w:val="0073667E"/>
    <w:rsid w:val="00743AA1"/>
    <w:rsid w:val="00744045"/>
    <w:rsid w:val="007452AD"/>
    <w:rsid w:val="00745B41"/>
    <w:rsid w:val="00747C8B"/>
    <w:rsid w:val="007506C1"/>
    <w:rsid w:val="007506D5"/>
    <w:rsid w:val="0075247B"/>
    <w:rsid w:val="00754D2B"/>
    <w:rsid w:val="007565F8"/>
    <w:rsid w:val="007576C7"/>
    <w:rsid w:val="00760F46"/>
    <w:rsid w:val="00761EAF"/>
    <w:rsid w:val="00767CF8"/>
    <w:rsid w:val="007717B1"/>
    <w:rsid w:val="007726D8"/>
    <w:rsid w:val="00774E8C"/>
    <w:rsid w:val="00775D5C"/>
    <w:rsid w:val="00784961"/>
    <w:rsid w:val="00784ABE"/>
    <w:rsid w:val="0078742A"/>
    <w:rsid w:val="007A0224"/>
    <w:rsid w:val="007A074C"/>
    <w:rsid w:val="007A0C0A"/>
    <w:rsid w:val="007A2226"/>
    <w:rsid w:val="007A5CD0"/>
    <w:rsid w:val="007A60F6"/>
    <w:rsid w:val="007A676F"/>
    <w:rsid w:val="007B3D36"/>
    <w:rsid w:val="007B4FC1"/>
    <w:rsid w:val="007B6152"/>
    <w:rsid w:val="007C312F"/>
    <w:rsid w:val="007C3F0F"/>
    <w:rsid w:val="007C47A3"/>
    <w:rsid w:val="007C58F4"/>
    <w:rsid w:val="007C7076"/>
    <w:rsid w:val="007D01D9"/>
    <w:rsid w:val="007D6D9E"/>
    <w:rsid w:val="007E1C08"/>
    <w:rsid w:val="007E305E"/>
    <w:rsid w:val="007E3609"/>
    <w:rsid w:val="007E4308"/>
    <w:rsid w:val="007E5537"/>
    <w:rsid w:val="007F1778"/>
    <w:rsid w:val="007F380B"/>
    <w:rsid w:val="007F43DD"/>
    <w:rsid w:val="007F7696"/>
    <w:rsid w:val="00804F75"/>
    <w:rsid w:val="008108F3"/>
    <w:rsid w:val="00813710"/>
    <w:rsid w:val="00825036"/>
    <w:rsid w:val="00832F67"/>
    <w:rsid w:val="008456E9"/>
    <w:rsid w:val="00847C0A"/>
    <w:rsid w:val="0085095C"/>
    <w:rsid w:val="00853068"/>
    <w:rsid w:val="0086113A"/>
    <w:rsid w:val="00862A59"/>
    <w:rsid w:val="00865746"/>
    <w:rsid w:val="00871529"/>
    <w:rsid w:val="008733C7"/>
    <w:rsid w:val="00875E80"/>
    <w:rsid w:val="008802EC"/>
    <w:rsid w:val="008841EC"/>
    <w:rsid w:val="008858CF"/>
    <w:rsid w:val="00886972"/>
    <w:rsid w:val="00886AFC"/>
    <w:rsid w:val="008939A5"/>
    <w:rsid w:val="00893A16"/>
    <w:rsid w:val="0089401F"/>
    <w:rsid w:val="008948D2"/>
    <w:rsid w:val="0089752D"/>
    <w:rsid w:val="008975DC"/>
    <w:rsid w:val="00897F00"/>
    <w:rsid w:val="008A23BC"/>
    <w:rsid w:val="008A3D1F"/>
    <w:rsid w:val="008A5713"/>
    <w:rsid w:val="008A5DC1"/>
    <w:rsid w:val="008A7104"/>
    <w:rsid w:val="008B2B6B"/>
    <w:rsid w:val="008B3F71"/>
    <w:rsid w:val="008B4108"/>
    <w:rsid w:val="008B4571"/>
    <w:rsid w:val="008C011B"/>
    <w:rsid w:val="008C22E0"/>
    <w:rsid w:val="008C3285"/>
    <w:rsid w:val="008C4C10"/>
    <w:rsid w:val="008C66EC"/>
    <w:rsid w:val="008C71D4"/>
    <w:rsid w:val="008D0279"/>
    <w:rsid w:val="008D02A2"/>
    <w:rsid w:val="008D13C1"/>
    <w:rsid w:val="008D4458"/>
    <w:rsid w:val="008D459A"/>
    <w:rsid w:val="008E22DB"/>
    <w:rsid w:val="008F5CF4"/>
    <w:rsid w:val="008F6432"/>
    <w:rsid w:val="008F65A7"/>
    <w:rsid w:val="009033D2"/>
    <w:rsid w:val="00910368"/>
    <w:rsid w:val="00912F26"/>
    <w:rsid w:val="0092019E"/>
    <w:rsid w:val="0092299F"/>
    <w:rsid w:val="009252FE"/>
    <w:rsid w:val="00925E19"/>
    <w:rsid w:val="00927C49"/>
    <w:rsid w:val="00937039"/>
    <w:rsid w:val="00941490"/>
    <w:rsid w:val="009526F1"/>
    <w:rsid w:val="00954246"/>
    <w:rsid w:val="00954A7F"/>
    <w:rsid w:val="00955E14"/>
    <w:rsid w:val="00957668"/>
    <w:rsid w:val="00965056"/>
    <w:rsid w:val="00966482"/>
    <w:rsid w:val="009677CD"/>
    <w:rsid w:val="00971E19"/>
    <w:rsid w:val="0097692C"/>
    <w:rsid w:val="00980786"/>
    <w:rsid w:val="0098165D"/>
    <w:rsid w:val="00981D77"/>
    <w:rsid w:val="00982AD7"/>
    <w:rsid w:val="009831D6"/>
    <w:rsid w:val="0098728F"/>
    <w:rsid w:val="00990D56"/>
    <w:rsid w:val="00992E42"/>
    <w:rsid w:val="009946C3"/>
    <w:rsid w:val="0099731E"/>
    <w:rsid w:val="009978D7"/>
    <w:rsid w:val="009A174B"/>
    <w:rsid w:val="009A308B"/>
    <w:rsid w:val="009A76D6"/>
    <w:rsid w:val="009B176F"/>
    <w:rsid w:val="009B2307"/>
    <w:rsid w:val="009B2815"/>
    <w:rsid w:val="009B3777"/>
    <w:rsid w:val="009B4884"/>
    <w:rsid w:val="009B5775"/>
    <w:rsid w:val="009B7F10"/>
    <w:rsid w:val="009C00DA"/>
    <w:rsid w:val="009C0C75"/>
    <w:rsid w:val="009C4D67"/>
    <w:rsid w:val="009C6614"/>
    <w:rsid w:val="009C6B41"/>
    <w:rsid w:val="009D2AA6"/>
    <w:rsid w:val="009D62A1"/>
    <w:rsid w:val="009D7AB6"/>
    <w:rsid w:val="009E35A4"/>
    <w:rsid w:val="009E4165"/>
    <w:rsid w:val="009E7086"/>
    <w:rsid w:val="009E739F"/>
    <w:rsid w:val="00A004C0"/>
    <w:rsid w:val="00A004E1"/>
    <w:rsid w:val="00A011D5"/>
    <w:rsid w:val="00A02857"/>
    <w:rsid w:val="00A02D44"/>
    <w:rsid w:val="00A06C46"/>
    <w:rsid w:val="00A071CE"/>
    <w:rsid w:val="00A133D7"/>
    <w:rsid w:val="00A15419"/>
    <w:rsid w:val="00A25310"/>
    <w:rsid w:val="00A2697B"/>
    <w:rsid w:val="00A30EE7"/>
    <w:rsid w:val="00A32D7B"/>
    <w:rsid w:val="00A336E8"/>
    <w:rsid w:val="00A37682"/>
    <w:rsid w:val="00A532E0"/>
    <w:rsid w:val="00A54A9F"/>
    <w:rsid w:val="00A553E4"/>
    <w:rsid w:val="00A55BAD"/>
    <w:rsid w:val="00A6118A"/>
    <w:rsid w:val="00A6163B"/>
    <w:rsid w:val="00A62AAB"/>
    <w:rsid w:val="00A6758B"/>
    <w:rsid w:val="00A7601F"/>
    <w:rsid w:val="00A77CF8"/>
    <w:rsid w:val="00A8024C"/>
    <w:rsid w:val="00A8431D"/>
    <w:rsid w:val="00A848E0"/>
    <w:rsid w:val="00A84B9E"/>
    <w:rsid w:val="00A870A9"/>
    <w:rsid w:val="00A900E6"/>
    <w:rsid w:val="00A9113B"/>
    <w:rsid w:val="00A92270"/>
    <w:rsid w:val="00A956C6"/>
    <w:rsid w:val="00AA05C7"/>
    <w:rsid w:val="00AA18D1"/>
    <w:rsid w:val="00AA3436"/>
    <w:rsid w:val="00AA4E17"/>
    <w:rsid w:val="00AB1A5A"/>
    <w:rsid w:val="00AB2320"/>
    <w:rsid w:val="00AB31A0"/>
    <w:rsid w:val="00AB5C9A"/>
    <w:rsid w:val="00AC2BA0"/>
    <w:rsid w:val="00AC395A"/>
    <w:rsid w:val="00AC6325"/>
    <w:rsid w:val="00AD34DE"/>
    <w:rsid w:val="00AD5913"/>
    <w:rsid w:val="00AD5AF7"/>
    <w:rsid w:val="00AE1724"/>
    <w:rsid w:val="00AE3A83"/>
    <w:rsid w:val="00AF0E97"/>
    <w:rsid w:val="00AF6E69"/>
    <w:rsid w:val="00AF7532"/>
    <w:rsid w:val="00B063EF"/>
    <w:rsid w:val="00B07D36"/>
    <w:rsid w:val="00B1072B"/>
    <w:rsid w:val="00B10DF2"/>
    <w:rsid w:val="00B11270"/>
    <w:rsid w:val="00B11809"/>
    <w:rsid w:val="00B14606"/>
    <w:rsid w:val="00B1752C"/>
    <w:rsid w:val="00B2011A"/>
    <w:rsid w:val="00B20858"/>
    <w:rsid w:val="00B21A8E"/>
    <w:rsid w:val="00B279D3"/>
    <w:rsid w:val="00B3005F"/>
    <w:rsid w:val="00B32C99"/>
    <w:rsid w:val="00B330DB"/>
    <w:rsid w:val="00B331A4"/>
    <w:rsid w:val="00B34DCE"/>
    <w:rsid w:val="00B361BE"/>
    <w:rsid w:val="00B47A74"/>
    <w:rsid w:val="00B515AF"/>
    <w:rsid w:val="00B56341"/>
    <w:rsid w:val="00B5646C"/>
    <w:rsid w:val="00B57BD9"/>
    <w:rsid w:val="00B621CF"/>
    <w:rsid w:val="00B62450"/>
    <w:rsid w:val="00B65B10"/>
    <w:rsid w:val="00B678AE"/>
    <w:rsid w:val="00B67F76"/>
    <w:rsid w:val="00B70C21"/>
    <w:rsid w:val="00B71176"/>
    <w:rsid w:val="00B7268E"/>
    <w:rsid w:val="00B740E5"/>
    <w:rsid w:val="00B75DC8"/>
    <w:rsid w:val="00B77D14"/>
    <w:rsid w:val="00B80649"/>
    <w:rsid w:val="00B80717"/>
    <w:rsid w:val="00B86E42"/>
    <w:rsid w:val="00B939C6"/>
    <w:rsid w:val="00B93F5D"/>
    <w:rsid w:val="00B94A9F"/>
    <w:rsid w:val="00BA297E"/>
    <w:rsid w:val="00BA3F9D"/>
    <w:rsid w:val="00BA43CB"/>
    <w:rsid w:val="00BA6CDE"/>
    <w:rsid w:val="00BA7145"/>
    <w:rsid w:val="00BB00F4"/>
    <w:rsid w:val="00BB08DC"/>
    <w:rsid w:val="00BB5949"/>
    <w:rsid w:val="00BB6000"/>
    <w:rsid w:val="00BB7722"/>
    <w:rsid w:val="00BC0455"/>
    <w:rsid w:val="00BC6373"/>
    <w:rsid w:val="00BC7BED"/>
    <w:rsid w:val="00BD416B"/>
    <w:rsid w:val="00BD4A99"/>
    <w:rsid w:val="00BE1BFE"/>
    <w:rsid w:val="00BE5D9B"/>
    <w:rsid w:val="00BE7095"/>
    <w:rsid w:val="00BE72A0"/>
    <w:rsid w:val="00BE7876"/>
    <w:rsid w:val="00BF399E"/>
    <w:rsid w:val="00BF59DB"/>
    <w:rsid w:val="00BF5B5E"/>
    <w:rsid w:val="00BF646E"/>
    <w:rsid w:val="00BF70A3"/>
    <w:rsid w:val="00C03703"/>
    <w:rsid w:val="00C03A10"/>
    <w:rsid w:val="00C03B12"/>
    <w:rsid w:val="00C03BAC"/>
    <w:rsid w:val="00C03DEF"/>
    <w:rsid w:val="00C07B7E"/>
    <w:rsid w:val="00C10A93"/>
    <w:rsid w:val="00C118EC"/>
    <w:rsid w:val="00C1292C"/>
    <w:rsid w:val="00C14C6C"/>
    <w:rsid w:val="00C15739"/>
    <w:rsid w:val="00C161B2"/>
    <w:rsid w:val="00C172ED"/>
    <w:rsid w:val="00C23B6A"/>
    <w:rsid w:val="00C24042"/>
    <w:rsid w:val="00C25E1B"/>
    <w:rsid w:val="00C267C1"/>
    <w:rsid w:val="00C31295"/>
    <w:rsid w:val="00C41431"/>
    <w:rsid w:val="00C41D61"/>
    <w:rsid w:val="00C4316F"/>
    <w:rsid w:val="00C44CC0"/>
    <w:rsid w:val="00C47DD2"/>
    <w:rsid w:val="00C52851"/>
    <w:rsid w:val="00C53C04"/>
    <w:rsid w:val="00C53D9E"/>
    <w:rsid w:val="00C57CC1"/>
    <w:rsid w:val="00C60632"/>
    <w:rsid w:val="00C617EB"/>
    <w:rsid w:val="00C63D47"/>
    <w:rsid w:val="00C647AC"/>
    <w:rsid w:val="00C7134F"/>
    <w:rsid w:val="00C726A7"/>
    <w:rsid w:val="00C76C3E"/>
    <w:rsid w:val="00C83495"/>
    <w:rsid w:val="00C84D2D"/>
    <w:rsid w:val="00C91C53"/>
    <w:rsid w:val="00C94106"/>
    <w:rsid w:val="00C97E6D"/>
    <w:rsid w:val="00CA4D99"/>
    <w:rsid w:val="00CA533B"/>
    <w:rsid w:val="00CB2992"/>
    <w:rsid w:val="00CB4753"/>
    <w:rsid w:val="00CB4974"/>
    <w:rsid w:val="00CB5CA4"/>
    <w:rsid w:val="00CC09D9"/>
    <w:rsid w:val="00CC2199"/>
    <w:rsid w:val="00CD2A17"/>
    <w:rsid w:val="00CD463C"/>
    <w:rsid w:val="00CD62C2"/>
    <w:rsid w:val="00CD6757"/>
    <w:rsid w:val="00CE2A48"/>
    <w:rsid w:val="00CE5E6D"/>
    <w:rsid w:val="00CE664A"/>
    <w:rsid w:val="00CE6CB0"/>
    <w:rsid w:val="00CF090F"/>
    <w:rsid w:val="00CF1A2E"/>
    <w:rsid w:val="00CF4239"/>
    <w:rsid w:val="00CF5A28"/>
    <w:rsid w:val="00D01827"/>
    <w:rsid w:val="00D01B6B"/>
    <w:rsid w:val="00D02C6E"/>
    <w:rsid w:val="00D02F5B"/>
    <w:rsid w:val="00D032E8"/>
    <w:rsid w:val="00D0655F"/>
    <w:rsid w:val="00D1078B"/>
    <w:rsid w:val="00D11F9A"/>
    <w:rsid w:val="00D154DB"/>
    <w:rsid w:val="00D15648"/>
    <w:rsid w:val="00D233D4"/>
    <w:rsid w:val="00D26138"/>
    <w:rsid w:val="00D3410E"/>
    <w:rsid w:val="00D3523E"/>
    <w:rsid w:val="00D35C2C"/>
    <w:rsid w:val="00D36153"/>
    <w:rsid w:val="00D40448"/>
    <w:rsid w:val="00D415D5"/>
    <w:rsid w:val="00D44FDE"/>
    <w:rsid w:val="00D45783"/>
    <w:rsid w:val="00D51A4D"/>
    <w:rsid w:val="00D52324"/>
    <w:rsid w:val="00D540F3"/>
    <w:rsid w:val="00D5583A"/>
    <w:rsid w:val="00D6022A"/>
    <w:rsid w:val="00D60E4C"/>
    <w:rsid w:val="00D62FFF"/>
    <w:rsid w:val="00D63446"/>
    <w:rsid w:val="00D664E0"/>
    <w:rsid w:val="00D701CA"/>
    <w:rsid w:val="00D71795"/>
    <w:rsid w:val="00D72CDF"/>
    <w:rsid w:val="00D7371F"/>
    <w:rsid w:val="00D73913"/>
    <w:rsid w:val="00D73C7B"/>
    <w:rsid w:val="00D75359"/>
    <w:rsid w:val="00D77E13"/>
    <w:rsid w:val="00D81F98"/>
    <w:rsid w:val="00D82238"/>
    <w:rsid w:val="00D86CDD"/>
    <w:rsid w:val="00D87CF1"/>
    <w:rsid w:val="00D924B1"/>
    <w:rsid w:val="00D9288A"/>
    <w:rsid w:val="00DA032A"/>
    <w:rsid w:val="00DA4AFB"/>
    <w:rsid w:val="00DA4E94"/>
    <w:rsid w:val="00DA5C14"/>
    <w:rsid w:val="00DB3582"/>
    <w:rsid w:val="00DB464F"/>
    <w:rsid w:val="00DB4E2D"/>
    <w:rsid w:val="00DC115B"/>
    <w:rsid w:val="00DC5DA4"/>
    <w:rsid w:val="00DC66AE"/>
    <w:rsid w:val="00DC6844"/>
    <w:rsid w:val="00DC7F73"/>
    <w:rsid w:val="00DD6144"/>
    <w:rsid w:val="00DD7432"/>
    <w:rsid w:val="00DE364F"/>
    <w:rsid w:val="00DE5B54"/>
    <w:rsid w:val="00DE6B43"/>
    <w:rsid w:val="00DF2EF0"/>
    <w:rsid w:val="00E002E3"/>
    <w:rsid w:val="00E016FD"/>
    <w:rsid w:val="00E15915"/>
    <w:rsid w:val="00E16E88"/>
    <w:rsid w:val="00E21B7E"/>
    <w:rsid w:val="00E2582F"/>
    <w:rsid w:val="00E26F90"/>
    <w:rsid w:val="00E27150"/>
    <w:rsid w:val="00E27621"/>
    <w:rsid w:val="00E27DE7"/>
    <w:rsid w:val="00E329B1"/>
    <w:rsid w:val="00E32BBD"/>
    <w:rsid w:val="00E3403E"/>
    <w:rsid w:val="00E45B1D"/>
    <w:rsid w:val="00E47D32"/>
    <w:rsid w:val="00E625A5"/>
    <w:rsid w:val="00E64DCE"/>
    <w:rsid w:val="00E674C4"/>
    <w:rsid w:val="00E7300A"/>
    <w:rsid w:val="00E75DB1"/>
    <w:rsid w:val="00E76A73"/>
    <w:rsid w:val="00E7725B"/>
    <w:rsid w:val="00E81F04"/>
    <w:rsid w:val="00E8696E"/>
    <w:rsid w:val="00E95287"/>
    <w:rsid w:val="00EA1447"/>
    <w:rsid w:val="00EA1CA1"/>
    <w:rsid w:val="00EA4673"/>
    <w:rsid w:val="00EA6CC2"/>
    <w:rsid w:val="00EB0940"/>
    <w:rsid w:val="00EB0E56"/>
    <w:rsid w:val="00EB2E28"/>
    <w:rsid w:val="00EB3A25"/>
    <w:rsid w:val="00EB5015"/>
    <w:rsid w:val="00EC5999"/>
    <w:rsid w:val="00EC6466"/>
    <w:rsid w:val="00ED1497"/>
    <w:rsid w:val="00ED4243"/>
    <w:rsid w:val="00ED4573"/>
    <w:rsid w:val="00EE09AE"/>
    <w:rsid w:val="00EE1C3A"/>
    <w:rsid w:val="00EE2328"/>
    <w:rsid w:val="00EE392F"/>
    <w:rsid w:val="00EE5652"/>
    <w:rsid w:val="00EF44DC"/>
    <w:rsid w:val="00F03980"/>
    <w:rsid w:val="00F05150"/>
    <w:rsid w:val="00F06D9A"/>
    <w:rsid w:val="00F174D7"/>
    <w:rsid w:val="00F17E1D"/>
    <w:rsid w:val="00F23F51"/>
    <w:rsid w:val="00F24AFC"/>
    <w:rsid w:val="00F26CF8"/>
    <w:rsid w:val="00F26F0A"/>
    <w:rsid w:val="00F32D61"/>
    <w:rsid w:val="00F36210"/>
    <w:rsid w:val="00F40DEB"/>
    <w:rsid w:val="00F4396A"/>
    <w:rsid w:val="00F447B2"/>
    <w:rsid w:val="00F50A61"/>
    <w:rsid w:val="00F5107D"/>
    <w:rsid w:val="00F51C6E"/>
    <w:rsid w:val="00F529DC"/>
    <w:rsid w:val="00F552A6"/>
    <w:rsid w:val="00F5677A"/>
    <w:rsid w:val="00F57605"/>
    <w:rsid w:val="00F7137C"/>
    <w:rsid w:val="00F7212B"/>
    <w:rsid w:val="00F7709A"/>
    <w:rsid w:val="00F81325"/>
    <w:rsid w:val="00F84A5F"/>
    <w:rsid w:val="00F908F7"/>
    <w:rsid w:val="00F93CC8"/>
    <w:rsid w:val="00F94BE3"/>
    <w:rsid w:val="00FA23F1"/>
    <w:rsid w:val="00FA41D3"/>
    <w:rsid w:val="00FB02BC"/>
    <w:rsid w:val="00FB0B3E"/>
    <w:rsid w:val="00FB0D61"/>
    <w:rsid w:val="00FB369D"/>
    <w:rsid w:val="00FC4684"/>
    <w:rsid w:val="00FC771F"/>
    <w:rsid w:val="00FD417F"/>
    <w:rsid w:val="00FD5046"/>
    <w:rsid w:val="00FE0B07"/>
    <w:rsid w:val="00FE2317"/>
    <w:rsid w:val="00FF000F"/>
    <w:rsid w:val="00FF2461"/>
    <w:rsid w:val="00FF2880"/>
    <w:rsid w:val="00FF5884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annotation text" w:uiPriority="0"/>
    <w:lsdException w:name="caption" w:semiHidden="0" w:uiPriority="35" w:unhideWhenUsed="0" w:qFormat="1"/>
    <w:lsdException w:name="annotation reference" w:uiPriority="0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iPriority="10" w:unhideWhenUsed="0" w:qFormat="1"/>
    <w:lsdException w:name="Closing" w:uiPriority="7"/>
    <w:lsdException w:name="Signature" w:uiPriority="8"/>
    <w:lsdException w:name="Default Paragraph Font" w:uiPriority="1"/>
    <w:lsdException w:name="Subtitle" w:semiHidden="0" w:uiPriority="11" w:unhideWhenUsed="0" w:qFormat="1"/>
    <w:lsdException w:name="Salutation" w:uiPriority="6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55F"/>
    <w:pPr>
      <w:spacing w:after="180" w:line="264" w:lineRule="auto"/>
    </w:pPr>
    <w:rPr>
      <w:rFonts w:ascii="Arial" w:hAnsi="Arial"/>
      <w:sz w:val="20"/>
      <w:szCs w:val="20"/>
      <w:lang w:eastAsia="ja-JP"/>
    </w:rPr>
  </w:style>
  <w:style w:type="paragraph" w:styleId="Heading1">
    <w:name w:val="heading 1"/>
    <w:basedOn w:val="Header2"/>
    <w:next w:val="Normal"/>
    <w:link w:val="Heading1Char"/>
    <w:uiPriority w:val="9"/>
    <w:unhideWhenUsed/>
    <w:qFormat/>
    <w:rsid w:val="00511A13"/>
    <w:pPr>
      <w:numPr>
        <w:numId w:val="7"/>
      </w:numPr>
      <w:tabs>
        <w:tab w:val="left" w:pos="810"/>
      </w:tabs>
      <w:outlineLvl w:val="0"/>
    </w:pPr>
    <w:rPr>
      <w:color w:val="000000" w:themeColor="text1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32F33"/>
    <w:pPr>
      <w:numPr>
        <w:ilvl w:val="1"/>
        <w:numId w:val="7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BBD"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BBD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BBD"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BBD"/>
    <w:pPr>
      <w:spacing w:after="0"/>
      <w:outlineLvl w:val="5"/>
    </w:pPr>
    <w:rPr>
      <w:b/>
      <w:color w:val="DD8047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BBD"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BBD"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BBD"/>
    <w:pPr>
      <w:spacing w:after="0"/>
      <w:outlineLvl w:val="8"/>
    </w:pPr>
    <w:rPr>
      <w:b/>
      <w:caps/>
      <w:color w:val="A5AB81" w:themeColor="accent3"/>
      <w:spacing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2BBD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SalutationChar"/>
    <w:uiPriority w:val="6"/>
    <w:unhideWhenUsed/>
    <w:rsid w:val="00E32BBD"/>
    <w:pPr>
      <w:spacing w:before="400" w:after="320" w:line="240" w:lineRule="auto"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6"/>
    <w:rsid w:val="00E32BBD"/>
    <w:rPr>
      <w:b/>
      <w:sz w:val="23"/>
      <w:szCs w:val="20"/>
      <w:lang w:eastAsia="ja-JP"/>
    </w:rPr>
  </w:style>
  <w:style w:type="paragraph" w:customStyle="1" w:styleId="SenderAddress">
    <w:name w:val="Sender Address"/>
    <w:basedOn w:val="NoSpacing"/>
    <w:uiPriority w:val="3"/>
    <w:rsid w:val="00E32BBD"/>
    <w:pPr>
      <w:spacing w:after="200"/>
    </w:pPr>
    <w:rPr>
      <w:color w:val="775F55" w:themeColor="text2"/>
    </w:rPr>
  </w:style>
  <w:style w:type="paragraph" w:customStyle="1" w:styleId="RecipientAddress">
    <w:name w:val="Recipient Address"/>
    <w:basedOn w:val="NoSpacing"/>
    <w:uiPriority w:val="4"/>
    <w:rsid w:val="00E32BBD"/>
    <w:pPr>
      <w:spacing w:before="240"/>
      <w:contextualSpacing/>
    </w:pPr>
    <w:rPr>
      <w:color w:val="775F55" w:themeColor="text2"/>
    </w:rPr>
  </w:style>
  <w:style w:type="character" w:styleId="PlaceholderText">
    <w:name w:val="Placeholder Text"/>
    <w:basedOn w:val="DefaultParagraphFont"/>
    <w:uiPriority w:val="99"/>
    <w:semiHidden/>
    <w:rsid w:val="00E32BBD"/>
    <w:rPr>
      <w:color w:val="808080"/>
    </w:rPr>
  </w:style>
  <w:style w:type="paragraph" w:styleId="Date">
    <w:name w:val="Date"/>
    <w:basedOn w:val="NoSpacing"/>
    <w:next w:val="Normal"/>
    <w:link w:val="DateChar"/>
    <w:uiPriority w:val="99"/>
    <w:unhideWhenUsed/>
    <w:rsid w:val="00E32BBD"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sid w:val="00E32BBD"/>
    <w:rPr>
      <w:rFonts w:cs="Times New Roman"/>
      <w:b/>
      <w:color w:val="FFFFFF" w:themeColor="background1"/>
      <w:sz w:val="23"/>
      <w:szCs w:val="20"/>
      <w:lang w:eastAsia="ja-JP"/>
    </w:rPr>
  </w:style>
  <w:style w:type="paragraph" w:styleId="NoSpacing">
    <w:name w:val="No Spacing"/>
    <w:basedOn w:val="Normal"/>
    <w:uiPriority w:val="1"/>
    <w:qFormat/>
    <w:rsid w:val="00E32B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BD"/>
    <w:rPr>
      <w:rFonts w:ascii="Tahoma" w:hAnsi="Tahoma" w:cs="Tahoma"/>
      <w:sz w:val="16"/>
      <w:szCs w:val="16"/>
      <w:lang w:eastAsia="ja-JP"/>
    </w:rPr>
  </w:style>
  <w:style w:type="paragraph" w:styleId="BlockText">
    <w:name w:val="Block Text"/>
    <w:aliases w:val="Block Quote"/>
    <w:uiPriority w:val="40"/>
    <w:rsid w:val="00E32BBD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="Times New Roman"/>
      <w:color w:val="808080" w:themeColor="background1" w:themeShade="80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33"/>
    <w:rsid w:val="00E32BBD"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sid w:val="00E32BBD"/>
    <w:rPr>
      <w:b/>
      <w:bCs/>
      <w:caps/>
      <w:sz w:val="16"/>
      <w:szCs w:val="18"/>
    </w:rPr>
  </w:style>
  <w:style w:type="paragraph" w:styleId="Closing">
    <w:name w:val="Closing"/>
    <w:basedOn w:val="Normal"/>
    <w:link w:val="ClosingChar"/>
    <w:uiPriority w:val="7"/>
    <w:unhideWhenUsed/>
    <w:rsid w:val="00E32BBD"/>
    <w:pPr>
      <w:spacing w:before="96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7"/>
    <w:rsid w:val="00E32BBD"/>
    <w:rPr>
      <w:sz w:val="23"/>
      <w:szCs w:val="20"/>
      <w:lang w:eastAsia="ja-JP"/>
    </w:rPr>
  </w:style>
  <w:style w:type="character" w:styleId="Emphasis">
    <w:name w:val="Emphasis"/>
    <w:uiPriority w:val="20"/>
    <w:qFormat/>
    <w:rsid w:val="00E32BBD"/>
    <w:rPr>
      <w:rFonts w:asciiTheme="minorHAnsi" w:hAnsiTheme="minorHAnsi"/>
      <w:b/>
      <w:i/>
      <w:color w:val="775F55" w:themeColor="text2"/>
      <w:spacing w:val="10"/>
      <w:sz w:val="23"/>
    </w:rPr>
  </w:style>
  <w:style w:type="paragraph" w:styleId="Footer">
    <w:name w:val="footer"/>
    <w:basedOn w:val="Normal"/>
    <w:link w:val="FooterChar"/>
    <w:uiPriority w:val="99"/>
    <w:unhideWhenUsed/>
    <w:rsid w:val="00E32B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BBD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E32B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BBD"/>
    <w:rPr>
      <w:rFonts w:cs="Times New Roman"/>
      <w:sz w:val="23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511A13"/>
    <w:rPr>
      <w:rFonts w:ascii="Arial" w:hAnsi="Arial"/>
      <w:b/>
      <w:color w:val="000000" w:themeColor="text1"/>
      <w:sz w:val="24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032F33"/>
    <w:rPr>
      <w:rFonts w:ascii="Arial" w:hAnsi="Arial"/>
      <w:b/>
      <w:sz w:val="20"/>
      <w:szCs w:val="20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BBD"/>
    <w:rPr>
      <w:b/>
      <w:color w:val="000000" w:themeColor="text1"/>
      <w:spacing w:val="10"/>
      <w:sz w:val="23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BBD"/>
    <w:rPr>
      <w:caps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BBD"/>
    <w:rPr>
      <w:b/>
      <w:color w:val="775F55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BBD"/>
    <w:rPr>
      <w:b/>
      <w:color w:val="DD8047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BBD"/>
    <w:rPr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BBD"/>
    <w:rPr>
      <w:b/>
      <w:i/>
      <w:color w:val="94B6D2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BBD"/>
    <w:rPr>
      <w:b/>
      <w:caps/>
      <w:color w:val="A5AB81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E32BBD"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E32BBD"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IntenseQuote">
    <w:name w:val="Intense Quote"/>
    <w:basedOn w:val="Normal"/>
    <w:link w:val="IntenseQuoteChar"/>
    <w:uiPriority w:val="30"/>
    <w:rsid w:val="00E32BBD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BBD"/>
    <w:rPr>
      <w:b/>
      <w:color w:val="DD8047" w:themeColor="accent2"/>
      <w:sz w:val="23"/>
      <w:szCs w:val="20"/>
      <w:shd w:val="clear" w:color="auto" w:fill="FFFFFF" w:themeFill="background1"/>
      <w:lang w:eastAsia="ja-JP"/>
    </w:rPr>
  </w:style>
  <w:style w:type="character" w:styleId="IntenseReference">
    <w:name w:val="Intense Reference"/>
    <w:basedOn w:val="DefaultParagraphFont"/>
    <w:uiPriority w:val="32"/>
    <w:rsid w:val="00E32BBD"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rsid w:val="00E32BBD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E32BBD"/>
    <w:pPr>
      <w:ind w:left="720" w:hanging="360"/>
    </w:pPr>
  </w:style>
  <w:style w:type="paragraph" w:styleId="ListBullet">
    <w:name w:val="List Bullet"/>
    <w:basedOn w:val="Normal"/>
    <w:uiPriority w:val="37"/>
    <w:qFormat/>
    <w:rsid w:val="00E32BBD"/>
    <w:pPr>
      <w:numPr>
        <w:numId w:val="2"/>
      </w:numPr>
    </w:pPr>
    <w:rPr>
      <w:sz w:val="24"/>
    </w:rPr>
  </w:style>
  <w:style w:type="paragraph" w:styleId="ListBullet2">
    <w:name w:val="List Bullet 2"/>
    <w:basedOn w:val="Normal"/>
    <w:uiPriority w:val="37"/>
    <w:qFormat/>
    <w:rsid w:val="00E32BBD"/>
    <w:pPr>
      <w:numPr>
        <w:numId w:val="3"/>
      </w:numPr>
    </w:pPr>
    <w:rPr>
      <w:color w:val="94B6D2" w:themeColor="accent1"/>
    </w:rPr>
  </w:style>
  <w:style w:type="paragraph" w:styleId="ListBullet3">
    <w:name w:val="List Bullet 3"/>
    <w:basedOn w:val="Normal"/>
    <w:uiPriority w:val="37"/>
    <w:qFormat/>
    <w:rsid w:val="00E32BBD"/>
    <w:pPr>
      <w:numPr>
        <w:numId w:val="4"/>
      </w:numPr>
    </w:pPr>
    <w:rPr>
      <w:color w:val="DD8047" w:themeColor="accent2"/>
    </w:rPr>
  </w:style>
  <w:style w:type="paragraph" w:styleId="ListBullet4">
    <w:name w:val="List Bullet 4"/>
    <w:basedOn w:val="Normal"/>
    <w:uiPriority w:val="37"/>
    <w:qFormat/>
    <w:rsid w:val="00E32BBD"/>
    <w:pPr>
      <w:numPr>
        <w:numId w:val="5"/>
      </w:numPr>
    </w:pPr>
    <w:rPr>
      <w:caps/>
      <w:spacing w:val="4"/>
    </w:rPr>
  </w:style>
  <w:style w:type="paragraph" w:styleId="ListBullet5">
    <w:name w:val="List Bullet 5"/>
    <w:basedOn w:val="Normal"/>
    <w:uiPriority w:val="37"/>
    <w:qFormat/>
    <w:rsid w:val="00E32BBD"/>
    <w:pPr>
      <w:numPr>
        <w:numId w:val="6"/>
      </w:numPr>
    </w:pPr>
  </w:style>
  <w:style w:type="paragraph" w:styleId="ListParagraph">
    <w:name w:val="List Paragraph"/>
    <w:basedOn w:val="Normal"/>
    <w:uiPriority w:val="34"/>
    <w:unhideWhenUsed/>
    <w:qFormat/>
    <w:rsid w:val="00E32BBD"/>
    <w:pPr>
      <w:ind w:left="720"/>
      <w:contextualSpacing/>
    </w:pPr>
  </w:style>
  <w:style w:type="numbering" w:customStyle="1" w:styleId="MedianListStyle">
    <w:name w:val="Median List Style"/>
    <w:uiPriority w:val="99"/>
    <w:rsid w:val="00E32BBD"/>
    <w:pPr>
      <w:numPr>
        <w:numId w:val="1"/>
      </w:numPr>
    </w:pPr>
  </w:style>
  <w:style w:type="paragraph" w:styleId="Quote">
    <w:name w:val="Quote"/>
    <w:basedOn w:val="Normal"/>
    <w:link w:val="QuoteChar"/>
    <w:uiPriority w:val="29"/>
    <w:qFormat/>
    <w:rsid w:val="00E32BBD"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sid w:val="00E32BBD"/>
    <w:rPr>
      <w:i/>
      <w:smallCaps/>
      <w:color w:val="775F55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qFormat/>
    <w:rsid w:val="00E32BBD"/>
    <w:rPr>
      <w:rFonts w:asciiTheme="minorHAnsi" w:hAnsiTheme="minorHAnsi"/>
      <w:b/>
      <w:color w:val="DD8047" w:themeColor="accent2"/>
    </w:rPr>
  </w:style>
  <w:style w:type="paragraph" w:styleId="Subtitle">
    <w:name w:val="Subtitle"/>
    <w:basedOn w:val="Normal"/>
    <w:link w:val="SubtitleChar"/>
    <w:uiPriority w:val="11"/>
    <w:rsid w:val="00E32BBD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32BBD"/>
    <w:rPr>
      <w:rFonts w:asciiTheme="majorHAnsi" w:hAnsiTheme="majorHAnsi" w:cs="Times New Roman"/>
      <w:b/>
      <w:caps/>
      <w:color w:val="DD8047" w:themeColor="accent2"/>
      <w:spacing w:val="50"/>
      <w:sz w:val="24"/>
      <w:lang w:eastAsia="ja-JP"/>
    </w:rPr>
  </w:style>
  <w:style w:type="character" w:styleId="SubtleEmphasis">
    <w:name w:val="Subtle Emphasis"/>
    <w:basedOn w:val="DefaultParagraphFont"/>
    <w:uiPriority w:val="19"/>
    <w:qFormat/>
    <w:rsid w:val="00E32BBD"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rsid w:val="00E32BBD"/>
    <w:rPr>
      <w:rFonts w:asciiTheme="minorHAnsi" w:hAnsiTheme="minorHAnsi"/>
      <w:b/>
      <w:i/>
      <w:color w:val="775F55" w:themeColor="text2"/>
      <w:sz w:val="23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32BBD"/>
    <w:pPr>
      <w:ind w:left="220" w:hanging="220"/>
    </w:pPr>
  </w:style>
  <w:style w:type="paragraph" w:styleId="Title">
    <w:name w:val="Title"/>
    <w:basedOn w:val="Normal"/>
    <w:link w:val="TitleChar"/>
    <w:uiPriority w:val="10"/>
    <w:rsid w:val="00E32BBD"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32BBD"/>
    <w:rPr>
      <w:rFonts w:cs="Times New Roman"/>
      <w:color w:val="775F55" w:themeColor="text2"/>
      <w:sz w:val="72"/>
      <w:szCs w:val="4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81190"/>
    <w:pPr>
      <w:tabs>
        <w:tab w:val="right" w:leader="dot" w:pos="8630"/>
      </w:tabs>
      <w:spacing w:before="180" w:after="40" w:line="240" w:lineRule="auto"/>
    </w:pPr>
    <w:rPr>
      <w:b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32BBD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ompanyName">
    <w:name w:val="Company Name"/>
    <w:basedOn w:val="Normal"/>
    <w:uiPriority w:val="2"/>
    <w:rsid w:val="00E32BBD"/>
    <w:pPr>
      <w:spacing w:after="0"/>
    </w:pPr>
    <w:rPr>
      <w:b/>
      <w:color w:val="775F55" w:themeColor="text2"/>
      <w:sz w:val="28"/>
      <w:szCs w:val="36"/>
    </w:rPr>
  </w:style>
  <w:style w:type="paragraph" w:styleId="Signature">
    <w:name w:val="Signature"/>
    <w:basedOn w:val="Normal"/>
    <w:link w:val="SignatureChar"/>
    <w:uiPriority w:val="8"/>
    <w:unhideWhenUsed/>
    <w:rsid w:val="00E32BBD"/>
    <w:rPr>
      <w:b/>
    </w:rPr>
  </w:style>
  <w:style w:type="character" w:customStyle="1" w:styleId="SignatureChar">
    <w:name w:val="Signature Char"/>
    <w:basedOn w:val="DefaultParagraphFont"/>
    <w:link w:val="Signature"/>
    <w:uiPriority w:val="8"/>
    <w:rsid w:val="00E32BBD"/>
    <w:rPr>
      <w:b/>
      <w:sz w:val="23"/>
      <w:szCs w:val="20"/>
      <w:lang w:eastAsia="ja-JP"/>
    </w:rPr>
  </w:style>
  <w:style w:type="paragraph" w:customStyle="1" w:styleId="FooterEven">
    <w:name w:val="Footer Even"/>
    <w:basedOn w:val="Normal"/>
    <w:uiPriority w:val="49"/>
    <w:unhideWhenUsed/>
    <w:rsid w:val="00E32BBD"/>
    <w:pPr>
      <w:pBdr>
        <w:top w:val="single" w:sz="4" w:space="1" w:color="94B6D2" w:themeColor="accent1"/>
      </w:pBdr>
    </w:pPr>
    <w:rPr>
      <w:color w:val="775F55" w:themeColor="text2"/>
    </w:rPr>
  </w:style>
  <w:style w:type="paragraph" w:customStyle="1" w:styleId="FooterOdd">
    <w:name w:val="Footer Odd"/>
    <w:basedOn w:val="Normal"/>
    <w:unhideWhenUsed/>
    <w:qFormat/>
    <w:rsid w:val="007E4308"/>
    <w:pPr>
      <w:pBdr>
        <w:top w:val="single" w:sz="4" w:space="8" w:color="0056B9"/>
      </w:pBdr>
      <w:tabs>
        <w:tab w:val="center" w:pos="4680"/>
        <w:tab w:val="right" w:pos="9360"/>
      </w:tabs>
    </w:pPr>
    <w:rPr>
      <w:color w:val="000000" w:themeColor="text1"/>
      <w:sz w:val="24"/>
    </w:rPr>
  </w:style>
  <w:style w:type="paragraph" w:customStyle="1" w:styleId="HeaderEven">
    <w:name w:val="Header Even"/>
    <w:basedOn w:val="NoSpacing"/>
    <w:uiPriority w:val="49"/>
    <w:semiHidden/>
    <w:unhideWhenUsed/>
    <w:rsid w:val="00E32BBD"/>
    <w:pPr>
      <w:pBdr>
        <w:bottom w:val="single" w:sz="4" w:space="1" w:color="94B6D2" w:themeColor="accent1"/>
      </w:pBdr>
    </w:pPr>
    <w:rPr>
      <w:b/>
      <w:color w:val="775F55" w:themeColor="text2"/>
    </w:rPr>
  </w:style>
  <w:style w:type="paragraph" w:customStyle="1" w:styleId="Header2">
    <w:name w:val="Header2"/>
    <w:basedOn w:val="Normal"/>
    <w:next w:val="Normal"/>
    <w:link w:val="Header2Char"/>
    <w:unhideWhenUsed/>
    <w:qFormat/>
    <w:rsid w:val="00AB2320"/>
    <w:pPr>
      <w:spacing w:after="0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rsid w:val="00AB2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nhideWhenUsed/>
    <w:rsid w:val="00747C8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47C8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747C8B"/>
    <w:rPr>
      <w:rFonts w:ascii="Arial" w:hAnsi="Arial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7C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7C8B"/>
    <w:rPr>
      <w:rFonts w:ascii="Arial" w:hAnsi="Arial"/>
      <w:b/>
      <w:bCs/>
      <w:sz w:val="20"/>
      <w:szCs w:val="20"/>
      <w:lang w:eastAsia="ja-JP"/>
    </w:rPr>
  </w:style>
  <w:style w:type="paragraph" w:customStyle="1" w:styleId="HeadingAppendix">
    <w:name w:val="Heading Appendix"/>
    <w:basedOn w:val="Heading1"/>
    <w:link w:val="HeadingAppendixChar"/>
    <w:qFormat/>
    <w:rsid w:val="00C03BAC"/>
    <w:pPr>
      <w:numPr>
        <w:numId w:val="8"/>
      </w:numPr>
      <w:tabs>
        <w:tab w:val="left" w:pos="1620"/>
      </w:tabs>
      <w:spacing w:after="240"/>
      <w:ind w:left="360"/>
    </w:pPr>
    <w:rPr>
      <w:rFonts w:cs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64448B"/>
    <w:pPr>
      <w:keepNext/>
      <w:keepLines/>
      <w:spacing w:before="480" w:line="276" w:lineRule="auto"/>
      <w:outlineLvl w:val="9"/>
    </w:pPr>
    <w:rPr>
      <w:rFonts w:eastAsiaTheme="majorEastAsia" w:cstheme="majorBidi"/>
      <w:b w:val="0"/>
      <w:bCs/>
      <w:caps/>
      <w:color w:val="548AB7" w:themeColor="accent1" w:themeShade="BF"/>
      <w:sz w:val="28"/>
      <w:szCs w:val="28"/>
      <w:lang w:eastAsia="en-US"/>
    </w:rPr>
  </w:style>
  <w:style w:type="character" w:customStyle="1" w:styleId="Header2Char">
    <w:name w:val="Header2 Char"/>
    <w:basedOn w:val="DefaultParagraphFont"/>
    <w:link w:val="Header2"/>
    <w:rsid w:val="0064448B"/>
    <w:rPr>
      <w:rFonts w:ascii="Arial" w:hAnsi="Arial"/>
      <w:b/>
      <w:sz w:val="24"/>
      <w:szCs w:val="20"/>
      <w:lang w:eastAsia="ja-JP"/>
    </w:rPr>
  </w:style>
  <w:style w:type="character" w:customStyle="1" w:styleId="HeadingAppendixChar">
    <w:name w:val="Heading Appendix Char"/>
    <w:basedOn w:val="Header2Char"/>
    <w:link w:val="HeadingAppendix"/>
    <w:rsid w:val="00C03BAC"/>
    <w:rPr>
      <w:rFonts w:ascii="Arial" w:hAnsi="Arial" w:cs="Arial"/>
      <w:b/>
      <w:color w:val="000000" w:themeColor="text1"/>
      <w:sz w:val="24"/>
      <w:szCs w:val="20"/>
      <w:lang w:eastAsia="ja-JP"/>
    </w:rPr>
  </w:style>
  <w:style w:type="paragraph" w:customStyle="1" w:styleId="Bullets">
    <w:name w:val="Bullets"/>
    <w:basedOn w:val="Normal"/>
    <w:rsid w:val="00535BA5"/>
    <w:pPr>
      <w:numPr>
        <w:numId w:val="21"/>
      </w:numPr>
      <w:spacing w:after="60" w:line="240" w:lineRule="auto"/>
    </w:pPr>
    <w:rPr>
      <w:rFonts w:ascii="Times New Roman" w:eastAsia="Times New Roman" w:hAnsi="Times New Roman" w:cs="Times New Roman"/>
      <w:bCs/>
      <w:sz w:val="24"/>
      <w:szCs w:val="24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annotation text" w:uiPriority="0"/>
    <w:lsdException w:name="caption" w:semiHidden="0" w:uiPriority="35" w:unhideWhenUsed="0" w:qFormat="1"/>
    <w:lsdException w:name="annotation reference" w:uiPriority="0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iPriority="10" w:unhideWhenUsed="0" w:qFormat="1"/>
    <w:lsdException w:name="Closing" w:uiPriority="7"/>
    <w:lsdException w:name="Signature" w:uiPriority="8"/>
    <w:lsdException w:name="Default Paragraph Font" w:uiPriority="1"/>
    <w:lsdException w:name="Subtitle" w:semiHidden="0" w:uiPriority="11" w:unhideWhenUsed="0" w:qFormat="1"/>
    <w:lsdException w:name="Salutation" w:uiPriority="6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55F"/>
    <w:pPr>
      <w:spacing w:after="180" w:line="264" w:lineRule="auto"/>
    </w:pPr>
    <w:rPr>
      <w:rFonts w:ascii="Arial" w:hAnsi="Arial"/>
      <w:sz w:val="20"/>
      <w:szCs w:val="20"/>
      <w:lang w:eastAsia="ja-JP"/>
    </w:rPr>
  </w:style>
  <w:style w:type="paragraph" w:styleId="Heading1">
    <w:name w:val="heading 1"/>
    <w:basedOn w:val="Header2"/>
    <w:next w:val="Normal"/>
    <w:link w:val="Heading1Char"/>
    <w:uiPriority w:val="9"/>
    <w:unhideWhenUsed/>
    <w:qFormat/>
    <w:rsid w:val="00511A13"/>
    <w:pPr>
      <w:numPr>
        <w:numId w:val="7"/>
      </w:numPr>
      <w:tabs>
        <w:tab w:val="left" w:pos="810"/>
      </w:tabs>
      <w:outlineLvl w:val="0"/>
    </w:pPr>
    <w:rPr>
      <w:color w:val="000000" w:themeColor="text1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32F33"/>
    <w:pPr>
      <w:numPr>
        <w:ilvl w:val="1"/>
        <w:numId w:val="7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BBD"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BBD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BBD"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BBD"/>
    <w:pPr>
      <w:spacing w:after="0"/>
      <w:outlineLvl w:val="5"/>
    </w:pPr>
    <w:rPr>
      <w:b/>
      <w:color w:val="DD8047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BBD"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BBD"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BBD"/>
    <w:pPr>
      <w:spacing w:after="0"/>
      <w:outlineLvl w:val="8"/>
    </w:pPr>
    <w:rPr>
      <w:b/>
      <w:caps/>
      <w:color w:val="A5AB81" w:themeColor="accent3"/>
      <w:spacing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2BBD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SalutationChar"/>
    <w:uiPriority w:val="6"/>
    <w:unhideWhenUsed/>
    <w:rsid w:val="00E32BBD"/>
    <w:pPr>
      <w:spacing w:before="400" w:after="320" w:line="240" w:lineRule="auto"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6"/>
    <w:rsid w:val="00E32BBD"/>
    <w:rPr>
      <w:b/>
      <w:sz w:val="23"/>
      <w:szCs w:val="20"/>
      <w:lang w:eastAsia="ja-JP"/>
    </w:rPr>
  </w:style>
  <w:style w:type="paragraph" w:customStyle="1" w:styleId="SenderAddress">
    <w:name w:val="Sender Address"/>
    <w:basedOn w:val="NoSpacing"/>
    <w:uiPriority w:val="3"/>
    <w:rsid w:val="00E32BBD"/>
    <w:pPr>
      <w:spacing w:after="200"/>
    </w:pPr>
    <w:rPr>
      <w:color w:val="775F55" w:themeColor="text2"/>
    </w:rPr>
  </w:style>
  <w:style w:type="paragraph" w:customStyle="1" w:styleId="RecipientAddress">
    <w:name w:val="Recipient Address"/>
    <w:basedOn w:val="NoSpacing"/>
    <w:uiPriority w:val="4"/>
    <w:rsid w:val="00E32BBD"/>
    <w:pPr>
      <w:spacing w:before="240"/>
      <w:contextualSpacing/>
    </w:pPr>
    <w:rPr>
      <w:color w:val="775F55" w:themeColor="text2"/>
    </w:rPr>
  </w:style>
  <w:style w:type="character" w:styleId="PlaceholderText">
    <w:name w:val="Placeholder Text"/>
    <w:basedOn w:val="DefaultParagraphFont"/>
    <w:uiPriority w:val="99"/>
    <w:semiHidden/>
    <w:rsid w:val="00E32BBD"/>
    <w:rPr>
      <w:color w:val="808080"/>
    </w:rPr>
  </w:style>
  <w:style w:type="paragraph" w:styleId="Date">
    <w:name w:val="Date"/>
    <w:basedOn w:val="NoSpacing"/>
    <w:next w:val="Normal"/>
    <w:link w:val="DateChar"/>
    <w:uiPriority w:val="99"/>
    <w:unhideWhenUsed/>
    <w:rsid w:val="00E32BBD"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sid w:val="00E32BBD"/>
    <w:rPr>
      <w:rFonts w:cs="Times New Roman"/>
      <w:b/>
      <w:color w:val="FFFFFF" w:themeColor="background1"/>
      <w:sz w:val="23"/>
      <w:szCs w:val="20"/>
      <w:lang w:eastAsia="ja-JP"/>
    </w:rPr>
  </w:style>
  <w:style w:type="paragraph" w:styleId="NoSpacing">
    <w:name w:val="No Spacing"/>
    <w:basedOn w:val="Normal"/>
    <w:uiPriority w:val="1"/>
    <w:qFormat/>
    <w:rsid w:val="00E32B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BD"/>
    <w:rPr>
      <w:rFonts w:ascii="Tahoma" w:hAnsi="Tahoma" w:cs="Tahoma"/>
      <w:sz w:val="16"/>
      <w:szCs w:val="16"/>
      <w:lang w:eastAsia="ja-JP"/>
    </w:rPr>
  </w:style>
  <w:style w:type="paragraph" w:styleId="BlockText">
    <w:name w:val="Block Text"/>
    <w:aliases w:val="Block Quote"/>
    <w:uiPriority w:val="40"/>
    <w:rsid w:val="00E32BBD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="Times New Roman"/>
      <w:color w:val="808080" w:themeColor="background1" w:themeShade="80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33"/>
    <w:rsid w:val="00E32BBD"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sid w:val="00E32BBD"/>
    <w:rPr>
      <w:b/>
      <w:bCs/>
      <w:caps/>
      <w:sz w:val="16"/>
      <w:szCs w:val="18"/>
    </w:rPr>
  </w:style>
  <w:style w:type="paragraph" w:styleId="Closing">
    <w:name w:val="Closing"/>
    <w:basedOn w:val="Normal"/>
    <w:link w:val="ClosingChar"/>
    <w:uiPriority w:val="7"/>
    <w:unhideWhenUsed/>
    <w:rsid w:val="00E32BBD"/>
    <w:pPr>
      <w:spacing w:before="96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7"/>
    <w:rsid w:val="00E32BBD"/>
    <w:rPr>
      <w:sz w:val="23"/>
      <w:szCs w:val="20"/>
      <w:lang w:eastAsia="ja-JP"/>
    </w:rPr>
  </w:style>
  <w:style w:type="character" w:styleId="Emphasis">
    <w:name w:val="Emphasis"/>
    <w:uiPriority w:val="20"/>
    <w:qFormat/>
    <w:rsid w:val="00E32BBD"/>
    <w:rPr>
      <w:rFonts w:asciiTheme="minorHAnsi" w:hAnsiTheme="minorHAnsi"/>
      <w:b/>
      <w:i/>
      <w:color w:val="775F55" w:themeColor="text2"/>
      <w:spacing w:val="10"/>
      <w:sz w:val="23"/>
    </w:rPr>
  </w:style>
  <w:style w:type="paragraph" w:styleId="Footer">
    <w:name w:val="footer"/>
    <w:basedOn w:val="Normal"/>
    <w:link w:val="FooterChar"/>
    <w:uiPriority w:val="99"/>
    <w:unhideWhenUsed/>
    <w:rsid w:val="00E32B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BBD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E32B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BBD"/>
    <w:rPr>
      <w:rFonts w:cs="Times New Roman"/>
      <w:sz w:val="23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511A13"/>
    <w:rPr>
      <w:rFonts w:ascii="Arial" w:hAnsi="Arial"/>
      <w:b/>
      <w:color w:val="000000" w:themeColor="text1"/>
      <w:sz w:val="24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032F33"/>
    <w:rPr>
      <w:rFonts w:ascii="Arial" w:hAnsi="Arial"/>
      <w:b/>
      <w:sz w:val="20"/>
      <w:szCs w:val="20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BBD"/>
    <w:rPr>
      <w:b/>
      <w:color w:val="000000" w:themeColor="text1"/>
      <w:spacing w:val="10"/>
      <w:sz w:val="23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BBD"/>
    <w:rPr>
      <w:caps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BBD"/>
    <w:rPr>
      <w:b/>
      <w:color w:val="775F55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BBD"/>
    <w:rPr>
      <w:b/>
      <w:color w:val="DD8047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BBD"/>
    <w:rPr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BBD"/>
    <w:rPr>
      <w:b/>
      <w:i/>
      <w:color w:val="94B6D2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BBD"/>
    <w:rPr>
      <w:b/>
      <w:caps/>
      <w:color w:val="A5AB81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E32BBD"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E32BBD"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IntenseQuote">
    <w:name w:val="Intense Quote"/>
    <w:basedOn w:val="Normal"/>
    <w:link w:val="IntenseQuoteChar"/>
    <w:uiPriority w:val="30"/>
    <w:rsid w:val="00E32BBD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BBD"/>
    <w:rPr>
      <w:b/>
      <w:color w:val="DD8047" w:themeColor="accent2"/>
      <w:sz w:val="23"/>
      <w:szCs w:val="20"/>
      <w:shd w:val="clear" w:color="auto" w:fill="FFFFFF" w:themeFill="background1"/>
      <w:lang w:eastAsia="ja-JP"/>
    </w:rPr>
  </w:style>
  <w:style w:type="character" w:styleId="IntenseReference">
    <w:name w:val="Intense Reference"/>
    <w:basedOn w:val="DefaultParagraphFont"/>
    <w:uiPriority w:val="32"/>
    <w:rsid w:val="00E32BBD"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rsid w:val="00E32BBD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E32BBD"/>
    <w:pPr>
      <w:ind w:left="720" w:hanging="360"/>
    </w:pPr>
  </w:style>
  <w:style w:type="paragraph" w:styleId="ListBullet">
    <w:name w:val="List Bullet"/>
    <w:basedOn w:val="Normal"/>
    <w:uiPriority w:val="37"/>
    <w:qFormat/>
    <w:rsid w:val="00E32BBD"/>
    <w:pPr>
      <w:numPr>
        <w:numId w:val="2"/>
      </w:numPr>
    </w:pPr>
    <w:rPr>
      <w:sz w:val="24"/>
    </w:rPr>
  </w:style>
  <w:style w:type="paragraph" w:styleId="ListBullet2">
    <w:name w:val="List Bullet 2"/>
    <w:basedOn w:val="Normal"/>
    <w:uiPriority w:val="37"/>
    <w:qFormat/>
    <w:rsid w:val="00E32BBD"/>
    <w:pPr>
      <w:numPr>
        <w:numId w:val="3"/>
      </w:numPr>
    </w:pPr>
    <w:rPr>
      <w:color w:val="94B6D2" w:themeColor="accent1"/>
    </w:rPr>
  </w:style>
  <w:style w:type="paragraph" w:styleId="ListBullet3">
    <w:name w:val="List Bullet 3"/>
    <w:basedOn w:val="Normal"/>
    <w:uiPriority w:val="37"/>
    <w:qFormat/>
    <w:rsid w:val="00E32BBD"/>
    <w:pPr>
      <w:numPr>
        <w:numId w:val="4"/>
      </w:numPr>
    </w:pPr>
    <w:rPr>
      <w:color w:val="DD8047" w:themeColor="accent2"/>
    </w:rPr>
  </w:style>
  <w:style w:type="paragraph" w:styleId="ListBullet4">
    <w:name w:val="List Bullet 4"/>
    <w:basedOn w:val="Normal"/>
    <w:uiPriority w:val="37"/>
    <w:qFormat/>
    <w:rsid w:val="00E32BBD"/>
    <w:pPr>
      <w:numPr>
        <w:numId w:val="5"/>
      </w:numPr>
    </w:pPr>
    <w:rPr>
      <w:caps/>
      <w:spacing w:val="4"/>
    </w:rPr>
  </w:style>
  <w:style w:type="paragraph" w:styleId="ListBullet5">
    <w:name w:val="List Bullet 5"/>
    <w:basedOn w:val="Normal"/>
    <w:uiPriority w:val="37"/>
    <w:qFormat/>
    <w:rsid w:val="00E32BBD"/>
    <w:pPr>
      <w:numPr>
        <w:numId w:val="6"/>
      </w:numPr>
    </w:pPr>
  </w:style>
  <w:style w:type="paragraph" w:styleId="ListParagraph">
    <w:name w:val="List Paragraph"/>
    <w:basedOn w:val="Normal"/>
    <w:uiPriority w:val="34"/>
    <w:unhideWhenUsed/>
    <w:qFormat/>
    <w:rsid w:val="00E32BBD"/>
    <w:pPr>
      <w:ind w:left="720"/>
      <w:contextualSpacing/>
    </w:pPr>
  </w:style>
  <w:style w:type="numbering" w:customStyle="1" w:styleId="MedianListStyle">
    <w:name w:val="Median List Style"/>
    <w:uiPriority w:val="99"/>
    <w:rsid w:val="00E32BBD"/>
    <w:pPr>
      <w:numPr>
        <w:numId w:val="1"/>
      </w:numPr>
    </w:pPr>
  </w:style>
  <w:style w:type="paragraph" w:styleId="Quote">
    <w:name w:val="Quote"/>
    <w:basedOn w:val="Normal"/>
    <w:link w:val="QuoteChar"/>
    <w:uiPriority w:val="29"/>
    <w:qFormat/>
    <w:rsid w:val="00E32BBD"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sid w:val="00E32BBD"/>
    <w:rPr>
      <w:i/>
      <w:smallCaps/>
      <w:color w:val="775F55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qFormat/>
    <w:rsid w:val="00E32BBD"/>
    <w:rPr>
      <w:rFonts w:asciiTheme="minorHAnsi" w:hAnsiTheme="minorHAnsi"/>
      <w:b/>
      <w:color w:val="DD8047" w:themeColor="accent2"/>
    </w:rPr>
  </w:style>
  <w:style w:type="paragraph" w:styleId="Subtitle">
    <w:name w:val="Subtitle"/>
    <w:basedOn w:val="Normal"/>
    <w:link w:val="SubtitleChar"/>
    <w:uiPriority w:val="11"/>
    <w:rsid w:val="00E32BBD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32BBD"/>
    <w:rPr>
      <w:rFonts w:asciiTheme="majorHAnsi" w:hAnsiTheme="majorHAnsi" w:cs="Times New Roman"/>
      <w:b/>
      <w:caps/>
      <w:color w:val="DD8047" w:themeColor="accent2"/>
      <w:spacing w:val="50"/>
      <w:sz w:val="24"/>
      <w:lang w:eastAsia="ja-JP"/>
    </w:rPr>
  </w:style>
  <w:style w:type="character" w:styleId="SubtleEmphasis">
    <w:name w:val="Subtle Emphasis"/>
    <w:basedOn w:val="DefaultParagraphFont"/>
    <w:uiPriority w:val="19"/>
    <w:qFormat/>
    <w:rsid w:val="00E32BBD"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rsid w:val="00E32BBD"/>
    <w:rPr>
      <w:rFonts w:asciiTheme="minorHAnsi" w:hAnsiTheme="minorHAnsi"/>
      <w:b/>
      <w:i/>
      <w:color w:val="775F55" w:themeColor="text2"/>
      <w:sz w:val="23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32BBD"/>
    <w:pPr>
      <w:ind w:left="220" w:hanging="220"/>
    </w:pPr>
  </w:style>
  <w:style w:type="paragraph" w:styleId="Title">
    <w:name w:val="Title"/>
    <w:basedOn w:val="Normal"/>
    <w:link w:val="TitleChar"/>
    <w:uiPriority w:val="10"/>
    <w:rsid w:val="00E32BBD"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32BBD"/>
    <w:rPr>
      <w:rFonts w:cs="Times New Roman"/>
      <w:color w:val="775F55" w:themeColor="text2"/>
      <w:sz w:val="72"/>
      <w:szCs w:val="4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81190"/>
    <w:pPr>
      <w:tabs>
        <w:tab w:val="right" w:leader="dot" w:pos="8630"/>
      </w:tabs>
      <w:spacing w:before="180" w:after="40" w:line="240" w:lineRule="auto"/>
    </w:pPr>
    <w:rPr>
      <w:b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32BBD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rsid w:val="00E32BBD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ompanyName">
    <w:name w:val="Company Name"/>
    <w:basedOn w:val="Normal"/>
    <w:uiPriority w:val="2"/>
    <w:rsid w:val="00E32BBD"/>
    <w:pPr>
      <w:spacing w:after="0"/>
    </w:pPr>
    <w:rPr>
      <w:b/>
      <w:color w:val="775F55" w:themeColor="text2"/>
      <w:sz w:val="28"/>
      <w:szCs w:val="36"/>
    </w:rPr>
  </w:style>
  <w:style w:type="paragraph" w:styleId="Signature">
    <w:name w:val="Signature"/>
    <w:basedOn w:val="Normal"/>
    <w:link w:val="SignatureChar"/>
    <w:uiPriority w:val="8"/>
    <w:unhideWhenUsed/>
    <w:rsid w:val="00E32BBD"/>
    <w:rPr>
      <w:b/>
    </w:rPr>
  </w:style>
  <w:style w:type="character" w:customStyle="1" w:styleId="SignatureChar">
    <w:name w:val="Signature Char"/>
    <w:basedOn w:val="DefaultParagraphFont"/>
    <w:link w:val="Signature"/>
    <w:uiPriority w:val="8"/>
    <w:rsid w:val="00E32BBD"/>
    <w:rPr>
      <w:b/>
      <w:sz w:val="23"/>
      <w:szCs w:val="20"/>
      <w:lang w:eastAsia="ja-JP"/>
    </w:rPr>
  </w:style>
  <w:style w:type="paragraph" w:customStyle="1" w:styleId="FooterEven">
    <w:name w:val="Footer Even"/>
    <w:basedOn w:val="Normal"/>
    <w:uiPriority w:val="49"/>
    <w:unhideWhenUsed/>
    <w:rsid w:val="00E32BBD"/>
    <w:pPr>
      <w:pBdr>
        <w:top w:val="single" w:sz="4" w:space="1" w:color="94B6D2" w:themeColor="accent1"/>
      </w:pBdr>
    </w:pPr>
    <w:rPr>
      <w:color w:val="775F55" w:themeColor="text2"/>
    </w:rPr>
  </w:style>
  <w:style w:type="paragraph" w:customStyle="1" w:styleId="FooterOdd">
    <w:name w:val="Footer Odd"/>
    <w:basedOn w:val="Normal"/>
    <w:unhideWhenUsed/>
    <w:qFormat/>
    <w:rsid w:val="007E4308"/>
    <w:pPr>
      <w:pBdr>
        <w:top w:val="single" w:sz="4" w:space="8" w:color="0056B9"/>
      </w:pBdr>
      <w:tabs>
        <w:tab w:val="center" w:pos="4680"/>
        <w:tab w:val="right" w:pos="9360"/>
      </w:tabs>
    </w:pPr>
    <w:rPr>
      <w:color w:val="000000" w:themeColor="text1"/>
      <w:sz w:val="24"/>
    </w:rPr>
  </w:style>
  <w:style w:type="paragraph" w:customStyle="1" w:styleId="HeaderEven">
    <w:name w:val="Header Even"/>
    <w:basedOn w:val="NoSpacing"/>
    <w:uiPriority w:val="49"/>
    <w:semiHidden/>
    <w:unhideWhenUsed/>
    <w:rsid w:val="00E32BBD"/>
    <w:pPr>
      <w:pBdr>
        <w:bottom w:val="single" w:sz="4" w:space="1" w:color="94B6D2" w:themeColor="accent1"/>
      </w:pBdr>
    </w:pPr>
    <w:rPr>
      <w:b/>
      <w:color w:val="775F55" w:themeColor="text2"/>
    </w:rPr>
  </w:style>
  <w:style w:type="paragraph" w:customStyle="1" w:styleId="Header2">
    <w:name w:val="Header2"/>
    <w:basedOn w:val="Normal"/>
    <w:next w:val="Normal"/>
    <w:link w:val="Header2Char"/>
    <w:unhideWhenUsed/>
    <w:qFormat/>
    <w:rsid w:val="00AB2320"/>
    <w:pPr>
      <w:spacing w:after="0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rsid w:val="00AB2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nhideWhenUsed/>
    <w:rsid w:val="00747C8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47C8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747C8B"/>
    <w:rPr>
      <w:rFonts w:ascii="Arial" w:hAnsi="Arial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7C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7C8B"/>
    <w:rPr>
      <w:rFonts w:ascii="Arial" w:hAnsi="Arial"/>
      <w:b/>
      <w:bCs/>
      <w:sz w:val="20"/>
      <w:szCs w:val="20"/>
      <w:lang w:eastAsia="ja-JP"/>
    </w:rPr>
  </w:style>
  <w:style w:type="paragraph" w:customStyle="1" w:styleId="HeadingAppendix">
    <w:name w:val="Heading Appendix"/>
    <w:basedOn w:val="Heading1"/>
    <w:link w:val="HeadingAppendixChar"/>
    <w:qFormat/>
    <w:rsid w:val="00C03BAC"/>
    <w:pPr>
      <w:numPr>
        <w:numId w:val="8"/>
      </w:numPr>
      <w:tabs>
        <w:tab w:val="left" w:pos="1620"/>
      </w:tabs>
      <w:spacing w:after="240"/>
      <w:ind w:left="360"/>
    </w:pPr>
    <w:rPr>
      <w:rFonts w:cs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64448B"/>
    <w:pPr>
      <w:keepNext/>
      <w:keepLines/>
      <w:spacing w:before="480" w:line="276" w:lineRule="auto"/>
      <w:outlineLvl w:val="9"/>
    </w:pPr>
    <w:rPr>
      <w:rFonts w:eastAsiaTheme="majorEastAsia" w:cstheme="majorBidi"/>
      <w:b w:val="0"/>
      <w:bCs/>
      <w:caps/>
      <w:color w:val="548AB7" w:themeColor="accent1" w:themeShade="BF"/>
      <w:sz w:val="28"/>
      <w:szCs w:val="28"/>
      <w:lang w:eastAsia="en-US"/>
    </w:rPr>
  </w:style>
  <w:style w:type="character" w:customStyle="1" w:styleId="Header2Char">
    <w:name w:val="Header2 Char"/>
    <w:basedOn w:val="DefaultParagraphFont"/>
    <w:link w:val="Header2"/>
    <w:rsid w:val="0064448B"/>
    <w:rPr>
      <w:rFonts w:ascii="Arial" w:hAnsi="Arial"/>
      <w:b/>
      <w:sz w:val="24"/>
      <w:szCs w:val="20"/>
      <w:lang w:eastAsia="ja-JP"/>
    </w:rPr>
  </w:style>
  <w:style w:type="character" w:customStyle="1" w:styleId="HeadingAppendixChar">
    <w:name w:val="Heading Appendix Char"/>
    <w:basedOn w:val="Header2Char"/>
    <w:link w:val="HeadingAppendix"/>
    <w:rsid w:val="00C03BAC"/>
    <w:rPr>
      <w:rFonts w:ascii="Arial" w:hAnsi="Arial" w:cs="Arial"/>
      <w:b/>
      <w:color w:val="000000" w:themeColor="text1"/>
      <w:sz w:val="24"/>
      <w:szCs w:val="20"/>
      <w:lang w:eastAsia="ja-JP"/>
    </w:rPr>
  </w:style>
  <w:style w:type="paragraph" w:customStyle="1" w:styleId="Bullets">
    <w:name w:val="Bullets"/>
    <w:basedOn w:val="Normal"/>
    <w:rsid w:val="00535BA5"/>
    <w:pPr>
      <w:numPr>
        <w:numId w:val="21"/>
      </w:numPr>
      <w:spacing w:after="60" w:line="240" w:lineRule="auto"/>
    </w:pPr>
    <w:rPr>
      <w:rFonts w:ascii="Times New Roman" w:eastAsia="Times New Roman" w:hAnsi="Times New Roman" w:cs="Times New Roman"/>
      <w:bCs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5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6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6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_wilder\AppData\Roaming\Microsoft\Templates\MedianLett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jpeg"/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ACDC0-6C22-44EC-AF51-49B044004D63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91D21B3D-220C-4992-A5B6-7F8B6DEA1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0F9687-C94C-46FE-87DF-ABC6F2A57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MedianLetter.dotx</Template>
  <TotalTime>1</TotalTime>
  <Pages>11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NOTE</vt:lpstr>
    </vt:vector>
  </TitlesOfParts>
  <Company>Yaskawa America Inc.</Company>
  <LinksUpToDate>false</LinksUpToDate>
  <CharactersWithSpaces>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NOTE</dc:title>
  <dc:creator>Yaskawa</dc:creator>
  <cp:lastModifiedBy>Chris Knudsen</cp:lastModifiedBy>
  <cp:revision>2</cp:revision>
  <cp:lastPrinted>2018-02-20T16:40:00Z</cp:lastPrinted>
  <dcterms:created xsi:type="dcterms:W3CDTF">2018-02-21T20:53:00Z</dcterms:created>
  <dcterms:modified xsi:type="dcterms:W3CDTF">2018-02-21T20:53:00Z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TC017730679991</vt:lpwstr>
  </property>
</Properties>
</file>